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587" w:rsidRPr="00823970" w:rsidRDefault="00D65C5A" w:rsidP="0068774D">
      <w:pPr>
        <w:spacing w:after="500"/>
        <w:rPr>
          <w:b/>
          <w:color w:val="0051BA"/>
        </w:rPr>
      </w:pPr>
      <w:r>
        <w:rPr>
          <w:b/>
          <w:i/>
          <w:noProof/>
          <w:color w:val="31639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68.3pt;height:58.2pt;visibility:visible">
            <v:imagedata r:id="rId12" o:title=""/>
          </v:shape>
        </w:pict>
      </w:r>
    </w:p>
    <w:p w:rsidR="002B6587" w:rsidRPr="00C27081" w:rsidRDefault="00F63F8C" w:rsidP="000F065B">
      <w:pPr>
        <w:spacing w:before="500" w:after="200"/>
        <w:rPr>
          <w:b/>
        </w:rPr>
      </w:pPr>
      <w:r>
        <w:rPr>
          <w:b/>
        </w:rPr>
        <w:t>Week 3</w:t>
      </w:r>
      <w:r w:rsidR="005B0101" w:rsidRPr="00C27081">
        <w:rPr>
          <w:b/>
        </w:rPr>
        <w:t xml:space="preserve">: </w:t>
      </w:r>
      <w:r w:rsidR="00720DA8" w:rsidRPr="00C27081">
        <w:rPr>
          <w:b/>
        </w:rPr>
        <w:t xml:space="preserve"> Educational Communique for Parents</w:t>
      </w:r>
      <w:r w:rsidR="002A0FA6" w:rsidRPr="00C27081">
        <w:rPr>
          <w:b/>
        </w:rPr>
        <w:t xml:space="preserve">, </w:t>
      </w:r>
      <w:r w:rsidR="004E4347" w:rsidRPr="00C27081">
        <w:rPr>
          <w:b/>
        </w:rPr>
        <w:t>Community</w:t>
      </w:r>
      <w:r w:rsidR="002A0FA6" w:rsidRPr="00C27081">
        <w:rPr>
          <w:b/>
        </w:rPr>
        <w:t>, Colleagues, or Students</w:t>
      </w:r>
    </w:p>
    <w:p w:rsidR="004E4347" w:rsidRPr="00823970" w:rsidRDefault="00F63F8C" w:rsidP="004E4347">
      <w:pPr>
        <w:spacing w:before="500" w:after="200"/>
        <w:rPr>
          <w:rFonts w:eastAsia="Calibri"/>
          <w:b/>
          <w:color w:val="C00000"/>
        </w:rPr>
      </w:pPr>
      <w:r>
        <w:rPr>
          <w:rFonts w:eastAsia="Calibri"/>
          <w:b/>
          <w:color w:val="C00000"/>
        </w:rPr>
        <w:t>Assignment Week 3</w:t>
      </w:r>
      <w:r w:rsidR="004E4347" w:rsidRPr="00823970">
        <w:rPr>
          <w:rFonts w:eastAsia="Calibri"/>
          <w:b/>
          <w:color w:val="C00000"/>
        </w:rPr>
        <w:t>.1 -- Pre-planning – Discussion Board</w:t>
      </w:r>
    </w:p>
    <w:p w:rsidR="004E4347" w:rsidRPr="00823970" w:rsidRDefault="0061238C" w:rsidP="004E4347">
      <w:pPr>
        <w:spacing w:before="500" w:after="200"/>
        <w:ind w:left="360"/>
        <w:rPr>
          <w:rFonts w:eastAsia="Calibri"/>
          <w:b/>
        </w:rPr>
      </w:pPr>
      <w:r>
        <w:rPr>
          <w:rFonts w:eastAsia="Calibri"/>
          <w:b/>
        </w:rPr>
        <w:t>Choose topic</w:t>
      </w:r>
      <w:r w:rsidR="004E4347" w:rsidRPr="00823970">
        <w:rPr>
          <w:rFonts w:eastAsia="Calibri"/>
          <w:b/>
        </w:rPr>
        <w:t xml:space="preserve"> prompt</w:t>
      </w:r>
      <w:r>
        <w:rPr>
          <w:rFonts w:eastAsia="Calibri"/>
          <w:b/>
        </w:rPr>
        <w:t>s</w:t>
      </w:r>
      <w:r w:rsidR="00F63F8C">
        <w:rPr>
          <w:rFonts w:eastAsia="Calibri"/>
          <w:b/>
        </w:rPr>
        <w:t xml:space="preserve"> below for Week 3</w:t>
      </w:r>
      <w:r>
        <w:rPr>
          <w:rFonts w:eastAsia="Calibri"/>
          <w:b/>
        </w:rPr>
        <w:t xml:space="preserve"> Discussion Board that relate to your current thinking on digital commucations using social media tools.</w:t>
      </w:r>
      <w:r w:rsidR="004E4347" w:rsidRPr="00823970">
        <w:rPr>
          <w:rFonts w:eastAsia="Calibri"/>
          <w:b/>
        </w:rPr>
        <w:t xml:space="preserve"> Respond to others’ comments and questions on the Discussion Board. Ask questions of your colleagues.  Learn from each ot</w:t>
      </w:r>
      <w:r w:rsidR="004E4347">
        <w:rPr>
          <w:rFonts w:eastAsia="Calibri"/>
          <w:b/>
        </w:rPr>
        <w:t>her by connecting!</w:t>
      </w:r>
    </w:p>
    <w:p w:rsidR="003C7B11" w:rsidRDefault="003C7B11" w:rsidP="003C7B11">
      <w:pPr>
        <w:numPr>
          <w:ilvl w:val="0"/>
          <w:numId w:val="8"/>
        </w:numPr>
      </w:pPr>
      <w:r w:rsidRPr="003C7B11">
        <w:t>How</w:t>
      </w:r>
      <w:r w:rsidR="00265F81">
        <w:t xml:space="preserve"> are you using social media tools</w:t>
      </w:r>
      <w:r w:rsidRPr="003C7B11">
        <w:t xml:space="preserve"> in education? </w:t>
      </w:r>
    </w:p>
    <w:p w:rsidR="005734EA" w:rsidRDefault="005734EA" w:rsidP="005734EA">
      <w:pPr>
        <w:ind w:left="720"/>
      </w:pPr>
    </w:p>
    <w:p w:rsidR="003C7B11" w:rsidRPr="003C7B11" w:rsidRDefault="00265F81" w:rsidP="003C7B11">
      <w:pPr>
        <w:ind w:left="720"/>
      </w:pPr>
      <w:r>
        <w:t xml:space="preserve">Please identify and discuss </w:t>
      </w:r>
      <w:r w:rsidR="003C7B11" w:rsidRPr="003C7B11">
        <w:t xml:space="preserve">any of the following ways you may be using social networking? </w:t>
      </w:r>
    </w:p>
    <w:p w:rsidR="003C7B11" w:rsidRPr="003C7B11" w:rsidRDefault="003C7B11" w:rsidP="003C7B11">
      <w:pPr>
        <w:ind w:left="720"/>
      </w:pPr>
      <w:r w:rsidRPr="003C7B11">
        <w:t xml:space="preserve">a. To communicate and collaborate with colleagues inside your district? </w:t>
      </w:r>
    </w:p>
    <w:p w:rsidR="003C7B11" w:rsidRPr="003C7B11" w:rsidRDefault="003C7B11" w:rsidP="003C7B11">
      <w:pPr>
        <w:ind w:left="720"/>
      </w:pPr>
      <w:r w:rsidRPr="003C7B11">
        <w:t xml:space="preserve">b. To communicate and collaborate with colleagues outside your district? </w:t>
      </w:r>
    </w:p>
    <w:p w:rsidR="003C7B11" w:rsidRPr="003C7B11" w:rsidRDefault="003C7B11" w:rsidP="003C7B11">
      <w:pPr>
        <w:ind w:left="720"/>
      </w:pPr>
      <w:r w:rsidRPr="003C7B11">
        <w:t xml:space="preserve">c. To improve communication within your school or district? </w:t>
      </w:r>
    </w:p>
    <w:p w:rsidR="003C7B11" w:rsidRPr="003C7B11" w:rsidRDefault="003C7B11" w:rsidP="003C7B11">
      <w:pPr>
        <w:ind w:left="720"/>
      </w:pPr>
      <w:r w:rsidRPr="003C7B11">
        <w:t xml:space="preserve">d. To provide professional development for your teachers? </w:t>
      </w:r>
    </w:p>
    <w:p w:rsidR="003C7B11" w:rsidRPr="003C7B11" w:rsidRDefault="003C7B11" w:rsidP="003C7B11">
      <w:pPr>
        <w:ind w:left="720"/>
      </w:pPr>
      <w:r w:rsidRPr="003C7B11">
        <w:t xml:space="preserve">e. To engage with students? </w:t>
      </w:r>
    </w:p>
    <w:p w:rsidR="00265F81" w:rsidRDefault="003C7B11" w:rsidP="003C7B11">
      <w:pPr>
        <w:ind w:left="720"/>
      </w:pPr>
      <w:r w:rsidRPr="003C7B11">
        <w:t>f. To connect with parents</w:t>
      </w:r>
      <w:r w:rsidR="00265F81">
        <w:t>?</w:t>
      </w:r>
    </w:p>
    <w:p w:rsidR="003C7B11" w:rsidRPr="003C7B11" w:rsidRDefault="00265F81" w:rsidP="003C7B11">
      <w:pPr>
        <w:ind w:left="720"/>
      </w:pPr>
      <w:r>
        <w:t xml:space="preserve">g. To connect with </w:t>
      </w:r>
      <w:r w:rsidR="003C7B11" w:rsidRPr="003C7B11">
        <w:t xml:space="preserve">the local community? </w:t>
      </w:r>
    </w:p>
    <w:p w:rsidR="003C7B11" w:rsidRPr="003C7B11" w:rsidRDefault="003C7B11" w:rsidP="003C7B11">
      <w:pPr>
        <w:ind w:left="720"/>
      </w:pPr>
    </w:p>
    <w:p w:rsidR="003C7B11" w:rsidRDefault="003C7B11" w:rsidP="003C7B11">
      <w:pPr>
        <w:numPr>
          <w:ilvl w:val="0"/>
          <w:numId w:val="8"/>
        </w:numPr>
      </w:pPr>
      <w:r w:rsidRPr="003C7B11">
        <w:t xml:space="preserve">Are there any other ways you are using social networking in education? </w:t>
      </w:r>
    </w:p>
    <w:p w:rsidR="002D46B8" w:rsidRPr="003C7B11" w:rsidRDefault="002D46B8" w:rsidP="00265F81">
      <w:pPr>
        <w:ind w:left="720"/>
      </w:pPr>
    </w:p>
    <w:p w:rsidR="004E4347" w:rsidRPr="00823970" w:rsidRDefault="004E4347" w:rsidP="004E4347">
      <w:pPr>
        <w:spacing w:before="200" w:after="100"/>
        <w:rPr>
          <w:b/>
          <w:iCs/>
        </w:rPr>
      </w:pPr>
      <w:r w:rsidRPr="00823970">
        <w:rPr>
          <w:b/>
          <w:iCs/>
        </w:rPr>
        <w:t>Directions</w:t>
      </w:r>
    </w:p>
    <w:p w:rsidR="00043AE9" w:rsidRDefault="004E4347" w:rsidP="004E4347">
      <w:pPr>
        <w:autoSpaceDE w:val="0"/>
        <w:autoSpaceDN w:val="0"/>
        <w:adjustRightInd w:val="0"/>
        <w:rPr>
          <w:rFonts w:eastAsia="Calibri"/>
        </w:rPr>
      </w:pPr>
      <w:r w:rsidRPr="00823970">
        <w:rPr>
          <w:rFonts w:eastAsia="Calibri"/>
        </w:rPr>
        <w:t xml:space="preserve">In the </w:t>
      </w:r>
      <w:r w:rsidR="00F63F8C">
        <w:rPr>
          <w:rFonts w:eastAsia="Calibri"/>
          <w:b/>
        </w:rPr>
        <w:t>Week 3</w:t>
      </w:r>
      <w:r w:rsidRPr="00823970">
        <w:rPr>
          <w:rFonts w:eastAsia="Calibri"/>
        </w:rPr>
        <w:t xml:space="preserve"> part of the assignment, you will be reading and watching the videos pertaining to building </w:t>
      </w:r>
      <w:r w:rsidR="00043AE9">
        <w:rPr>
          <w:rFonts w:eastAsia="Calibri"/>
        </w:rPr>
        <w:t>communication pathways to colleagues, parents, and community.</w:t>
      </w:r>
      <w:r w:rsidR="00265F81">
        <w:rPr>
          <w:rFonts w:eastAsia="Calibri"/>
        </w:rPr>
        <w:t xml:space="preserve"> </w:t>
      </w:r>
      <w:r w:rsidR="00043AE9">
        <w:rPr>
          <w:rFonts w:eastAsia="Calibri"/>
        </w:rPr>
        <w:t>Tutorials for social media tools are included, too.</w:t>
      </w:r>
      <w:r w:rsidR="00265F81">
        <w:rPr>
          <w:rFonts w:eastAsia="Calibri"/>
        </w:rPr>
        <w:t xml:space="preserve"> Remember this is your consuming phase of the course.</w:t>
      </w:r>
    </w:p>
    <w:p w:rsidR="00043AE9" w:rsidRDefault="00043AE9" w:rsidP="004E4347">
      <w:pPr>
        <w:autoSpaceDE w:val="0"/>
        <w:autoSpaceDN w:val="0"/>
        <w:adjustRightInd w:val="0"/>
        <w:rPr>
          <w:rFonts w:eastAsia="Calibri"/>
        </w:rPr>
      </w:pPr>
    </w:p>
    <w:p w:rsidR="00B359F1" w:rsidRDefault="00F63F8C" w:rsidP="004E4347">
      <w:pPr>
        <w:autoSpaceDE w:val="0"/>
        <w:autoSpaceDN w:val="0"/>
        <w:adjustRightInd w:val="0"/>
        <w:rPr>
          <w:rStyle w:val="Hyperlink"/>
          <w:rFonts w:eastAsia="Calibri"/>
          <w:color w:val="auto"/>
          <w:u w:val="none"/>
        </w:rPr>
      </w:pPr>
      <w:r>
        <w:rPr>
          <w:rFonts w:eastAsia="Calibri"/>
          <w:b/>
        </w:rPr>
        <w:t>Then</w:t>
      </w:r>
      <w:r w:rsidR="0061238C">
        <w:rPr>
          <w:rFonts w:eastAsia="Calibri"/>
          <w:b/>
        </w:rPr>
        <w:t xml:space="preserve">, </w:t>
      </w:r>
      <w:r>
        <w:rPr>
          <w:rFonts w:eastAsia="Calibri"/>
          <w:b/>
        </w:rPr>
        <w:t xml:space="preserve"> begin the create and collaborate</w:t>
      </w:r>
      <w:r w:rsidR="0061238C">
        <w:rPr>
          <w:rFonts w:eastAsia="Calibri"/>
          <w:b/>
        </w:rPr>
        <w:t xml:space="preserve"> phases</w:t>
      </w:r>
      <w:r w:rsidR="004E4347" w:rsidRPr="00823970">
        <w:rPr>
          <w:rFonts w:eastAsia="Calibri"/>
        </w:rPr>
        <w:t xml:space="preserve"> </w:t>
      </w:r>
      <w:r w:rsidR="00B359F1">
        <w:rPr>
          <w:rFonts w:eastAsia="Calibri"/>
        </w:rPr>
        <w:t xml:space="preserve">of our MOCC process </w:t>
      </w:r>
      <w:r w:rsidR="004E4347" w:rsidRPr="00823970">
        <w:rPr>
          <w:rFonts w:eastAsia="Calibri"/>
        </w:rPr>
        <w:t xml:space="preserve">after readings and video, </w:t>
      </w:r>
      <w:r>
        <w:rPr>
          <w:rFonts w:eastAsia="Calibri"/>
        </w:rPr>
        <w:t>by</w:t>
      </w:r>
      <w:r w:rsidR="00265F81">
        <w:rPr>
          <w:rFonts w:eastAsia="Calibri"/>
        </w:rPr>
        <w:t xml:space="preserve"> cr</w:t>
      </w:r>
      <w:r>
        <w:rPr>
          <w:rFonts w:eastAsia="Calibri"/>
        </w:rPr>
        <w:t>eating</w:t>
      </w:r>
      <w:r w:rsidR="00265F81">
        <w:rPr>
          <w:rFonts w:eastAsia="Calibri"/>
        </w:rPr>
        <w:t xml:space="preserve"> an announcement or newsletter using an appropriate social media tool. </w:t>
      </w:r>
      <w:r w:rsidR="00DB4764">
        <w:rPr>
          <w:rFonts w:eastAsia="Calibri"/>
        </w:rPr>
        <w:t xml:space="preserve"> This url offers smore.com which is one tool for you at: </w:t>
      </w:r>
      <w:hyperlink r:id="rId13" w:history="1">
        <w:r w:rsidR="00DB4764" w:rsidRPr="00834492">
          <w:rPr>
            <w:rStyle w:val="Hyperlink"/>
            <w:rFonts w:eastAsia="Calibri"/>
          </w:rPr>
          <w:t>https://www.smore.com/app?ref=logo</w:t>
        </w:r>
      </w:hyperlink>
      <w:r w:rsidR="0061238C">
        <w:rPr>
          <w:rFonts w:eastAsia="Calibri"/>
        </w:rPr>
        <w:t>. This tool is quite simp</w:t>
      </w:r>
      <w:r w:rsidR="00B359F1">
        <w:rPr>
          <w:rFonts w:eastAsia="Calibri"/>
        </w:rPr>
        <w:t>le.</w:t>
      </w:r>
      <w:r>
        <w:rPr>
          <w:rFonts w:eastAsia="Calibri"/>
        </w:rPr>
        <w:t xml:space="preserve"> P</w:t>
      </w:r>
      <w:r w:rsidR="00DB4764">
        <w:rPr>
          <w:rFonts w:eastAsia="Calibri"/>
        </w:rPr>
        <w:t xml:space="preserve">aper.li might be preferred at </w:t>
      </w:r>
      <w:hyperlink r:id="rId14" w:history="1">
        <w:r w:rsidR="00967CEF" w:rsidRPr="00834492">
          <w:rPr>
            <w:rStyle w:val="Hyperlink"/>
            <w:rFonts w:eastAsia="Calibri"/>
          </w:rPr>
          <w:t>http://paper.li</w:t>
        </w:r>
      </w:hyperlink>
      <w:r w:rsidR="0061238C" w:rsidRPr="0061238C">
        <w:rPr>
          <w:rStyle w:val="Hyperlink"/>
          <w:rFonts w:eastAsia="Calibri"/>
          <w:color w:val="auto"/>
          <w:u w:val="none"/>
        </w:rPr>
        <w:t xml:space="preserve"> as it is more challenging.</w:t>
      </w:r>
      <w:r w:rsidR="00B359F1">
        <w:rPr>
          <w:rStyle w:val="Hyperlink"/>
          <w:rFonts w:eastAsia="Calibri"/>
          <w:color w:val="auto"/>
          <w:u w:val="none"/>
        </w:rPr>
        <w:t xml:space="preserve"> Both of these sources</w:t>
      </w:r>
      <w:r w:rsidR="008F0EC3">
        <w:rPr>
          <w:rStyle w:val="Hyperlink"/>
          <w:rFonts w:eastAsia="Calibri"/>
          <w:color w:val="auto"/>
          <w:u w:val="none"/>
        </w:rPr>
        <w:t xml:space="preserve"> also</w:t>
      </w:r>
      <w:r w:rsidR="00B359F1">
        <w:rPr>
          <w:rStyle w:val="Hyperlink"/>
          <w:rFonts w:eastAsia="Calibri"/>
          <w:color w:val="auto"/>
          <w:u w:val="none"/>
        </w:rPr>
        <w:t xml:space="preserve"> offer a fee-based subscription after a 30-day trial.</w:t>
      </w:r>
      <w:r w:rsidR="0061238C">
        <w:rPr>
          <w:rStyle w:val="Hyperlink"/>
          <w:rFonts w:eastAsia="Calibri"/>
          <w:color w:val="auto"/>
          <w:u w:val="none"/>
        </w:rPr>
        <w:t xml:space="preserve"> </w:t>
      </w:r>
      <w:r>
        <w:rPr>
          <w:rStyle w:val="Hyperlink"/>
          <w:rFonts w:eastAsia="Calibri"/>
          <w:color w:val="auto"/>
          <w:u w:val="none"/>
        </w:rPr>
        <w:t>I have used Paper.li for many months but have never been asked to pay a fee.</w:t>
      </w:r>
    </w:p>
    <w:p w:rsidR="00B359F1" w:rsidRDefault="00B359F1" w:rsidP="004E4347">
      <w:pPr>
        <w:autoSpaceDE w:val="0"/>
        <w:autoSpaceDN w:val="0"/>
        <w:adjustRightInd w:val="0"/>
        <w:rPr>
          <w:rStyle w:val="Hyperlink"/>
          <w:rFonts w:eastAsia="Calibri"/>
          <w:color w:val="auto"/>
          <w:u w:val="none"/>
        </w:rPr>
      </w:pPr>
    </w:p>
    <w:p w:rsidR="00043AE9" w:rsidRPr="0061238C" w:rsidRDefault="0061238C" w:rsidP="004E4347">
      <w:pPr>
        <w:autoSpaceDE w:val="0"/>
        <w:autoSpaceDN w:val="0"/>
        <w:adjustRightInd w:val="0"/>
        <w:rPr>
          <w:rFonts w:eastAsia="Calibri"/>
        </w:rPr>
      </w:pPr>
      <w:r>
        <w:rPr>
          <w:rStyle w:val="Hyperlink"/>
          <w:rFonts w:eastAsia="Calibri"/>
          <w:color w:val="auto"/>
          <w:u w:val="none"/>
        </w:rPr>
        <w:t>I continue to update my paper.li creation almost daily as I read more and try new resources and features of the paper.li tool.</w:t>
      </w:r>
      <w:r w:rsidR="00B359F1">
        <w:rPr>
          <w:rStyle w:val="Hyperlink"/>
          <w:rFonts w:eastAsia="Calibri"/>
          <w:color w:val="auto"/>
          <w:u w:val="none"/>
        </w:rPr>
        <w:t xml:space="preserve"> I forsee perfecting and customizing this communique for the </w:t>
      </w:r>
      <w:r w:rsidR="00B359F1">
        <w:rPr>
          <w:rStyle w:val="Hyperlink"/>
          <w:rFonts w:eastAsia="Calibri"/>
          <w:color w:val="auto"/>
          <w:u w:val="none"/>
        </w:rPr>
        <w:lastRenderedPageBreak/>
        <w:t>educational community. Please share additional resources as  you collect appropriate tools for communicating with others.</w:t>
      </w:r>
    </w:p>
    <w:p w:rsidR="00967CEF" w:rsidRPr="0061238C" w:rsidRDefault="00967CEF" w:rsidP="004E4347">
      <w:pPr>
        <w:autoSpaceDE w:val="0"/>
        <w:autoSpaceDN w:val="0"/>
        <w:adjustRightInd w:val="0"/>
        <w:rPr>
          <w:rFonts w:eastAsia="Calibri"/>
        </w:rPr>
      </w:pPr>
    </w:p>
    <w:p w:rsidR="00967CEF" w:rsidRDefault="00967CEF" w:rsidP="004E4347">
      <w:pPr>
        <w:autoSpaceDE w:val="0"/>
        <w:autoSpaceDN w:val="0"/>
        <w:adjustRightInd w:val="0"/>
        <w:rPr>
          <w:rStyle w:val="Hyperlink"/>
          <w:rFonts w:eastAsia="Calibri"/>
        </w:rPr>
      </w:pPr>
      <w:r>
        <w:rPr>
          <w:rFonts w:eastAsia="Calibri"/>
        </w:rPr>
        <w:t xml:space="preserve">Here is URL to my paper.li daily newspaper: </w:t>
      </w:r>
      <w:hyperlink r:id="rId15" w:history="1">
        <w:r w:rsidR="00D3320C" w:rsidRPr="0074373D">
          <w:rPr>
            <w:rStyle w:val="Hyperlink"/>
            <w:rFonts w:eastAsia="Calibri"/>
          </w:rPr>
          <w:t>http://paper.li/f-1397416219?edition_id=3aaebec0-c989-11e3-88d4-0025907212f5&amp;utm_campaign=paper_sub&amp;utm_medium=email&amp;utm_source=subscription</w:t>
        </w:r>
      </w:hyperlink>
    </w:p>
    <w:p w:rsidR="00746BD1" w:rsidRDefault="00746BD1" w:rsidP="004E4347">
      <w:pPr>
        <w:autoSpaceDE w:val="0"/>
        <w:autoSpaceDN w:val="0"/>
        <w:adjustRightInd w:val="0"/>
        <w:rPr>
          <w:rStyle w:val="Hyperlink"/>
          <w:rFonts w:eastAsia="Calibri"/>
        </w:rPr>
      </w:pPr>
    </w:p>
    <w:p w:rsidR="00746BD1" w:rsidRDefault="00746BD1" w:rsidP="004E4347">
      <w:pPr>
        <w:autoSpaceDE w:val="0"/>
        <w:autoSpaceDN w:val="0"/>
        <w:adjustRightInd w:val="0"/>
        <w:rPr>
          <w:rFonts w:eastAsia="Calibri"/>
        </w:rPr>
      </w:pPr>
      <w:r w:rsidRPr="00746BD1">
        <w:rPr>
          <w:rStyle w:val="Hyperlink"/>
          <w:rFonts w:eastAsia="Calibri"/>
          <w:color w:val="auto"/>
          <w:u w:val="none"/>
        </w:rPr>
        <w:t>You may also want to visit my WordPress blog recently created to share as a learner as th</w:t>
      </w:r>
      <w:r>
        <w:rPr>
          <w:rStyle w:val="Hyperlink"/>
          <w:rFonts w:eastAsia="Calibri"/>
          <w:color w:val="auto"/>
          <w:u w:val="none"/>
        </w:rPr>
        <w:t>is social media tool</w:t>
      </w:r>
      <w:r w:rsidRPr="00746BD1">
        <w:rPr>
          <w:rStyle w:val="Hyperlink"/>
          <w:rFonts w:eastAsia="Calibri"/>
          <w:color w:val="auto"/>
          <w:u w:val="none"/>
        </w:rPr>
        <w:t xml:space="preserve"> grows: </w:t>
      </w:r>
      <w:r w:rsidRPr="00746BD1">
        <w:rPr>
          <w:rStyle w:val="Hyperlink"/>
          <w:rFonts w:eastAsia="Calibri"/>
        </w:rPr>
        <w:t>http://kayabernathy.org/</w:t>
      </w:r>
    </w:p>
    <w:p w:rsidR="00D3320C" w:rsidRDefault="00D3320C" w:rsidP="004E4347">
      <w:pPr>
        <w:autoSpaceDE w:val="0"/>
        <w:autoSpaceDN w:val="0"/>
        <w:adjustRightInd w:val="0"/>
        <w:rPr>
          <w:rFonts w:eastAsia="Calibri"/>
        </w:rPr>
      </w:pPr>
    </w:p>
    <w:p w:rsidR="004E4347" w:rsidRPr="00823970" w:rsidRDefault="00D3320C" w:rsidP="004E4347">
      <w:pPr>
        <w:autoSpaceDE w:val="0"/>
        <w:autoSpaceDN w:val="0"/>
        <w:adjustRightInd w:val="0"/>
        <w:rPr>
          <w:rFonts w:eastAsia="Calibri"/>
        </w:rPr>
      </w:pPr>
      <w:r>
        <w:rPr>
          <w:rFonts w:eastAsia="Calibri"/>
        </w:rPr>
        <w:t>You may</w:t>
      </w:r>
      <w:r w:rsidR="00265F81">
        <w:rPr>
          <w:rFonts w:eastAsia="Calibri"/>
        </w:rPr>
        <w:t xml:space="preserve"> want to use your</w:t>
      </w:r>
      <w:r w:rsidR="004E4347" w:rsidRPr="00823970">
        <w:rPr>
          <w:rFonts w:eastAsia="Calibri"/>
        </w:rPr>
        <w:t xml:space="preserve"> Evernote</w:t>
      </w:r>
      <w:r w:rsidR="00D019FE">
        <w:rPr>
          <w:rFonts w:eastAsia="Calibri"/>
        </w:rPr>
        <w:t>, Storify, Google Form</w:t>
      </w:r>
      <w:r w:rsidR="008F0EC3">
        <w:rPr>
          <w:rFonts w:eastAsia="Calibri"/>
        </w:rPr>
        <w:t>s</w:t>
      </w:r>
      <w:r w:rsidR="00D019FE">
        <w:rPr>
          <w:rFonts w:eastAsia="Calibri"/>
        </w:rPr>
        <w:t>,</w:t>
      </w:r>
      <w:r w:rsidR="00265F81">
        <w:rPr>
          <w:rFonts w:eastAsia="Calibri"/>
        </w:rPr>
        <w:t xml:space="preserve"> or similar tool</w:t>
      </w:r>
      <w:r w:rsidR="004E4347" w:rsidRPr="00823970">
        <w:rPr>
          <w:rFonts w:eastAsia="Calibri"/>
        </w:rPr>
        <w:t xml:space="preserve"> </w:t>
      </w:r>
      <w:r w:rsidR="00265F81">
        <w:rPr>
          <w:rFonts w:eastAsia="Calibri"/>
        </w:rPr>
        <w:t>to collect article</w:t>
      </w:r>
      <w:r>
        <w:rPr>
          <w:rFonts w:eastAsia="Calibri"/>
        </w:rPr>
        <w:t>s</w:t>
      </w:r>
      <w:r w:rsidR="00746BD1">
        <w:rPr>
          <w:rFonts w:eastAsia="Calibri"/>
        </w:rPr>
        <w:t xml:space="preserve"> and videos</w:t>
      </w:r>
      <w:r>
        <w:rPr>
          <w:rFonts w:eastAsia="Calibri"/>
        </w:rPr>
        <w:t xml:space="preserve"> that you share with others in the class</w:t>
      </w:r>
      <w:r w:rsidR="00746BD1">
        <w:rPr>
          <w:rFonts w:eastAsia="Calibri"/>
        </w:rPr>
        <w:t xml:space="preserve"> for creating new and innovative</w:t>
      </w:r>
      <w:r w:rsidR="0050731C">
        <w:rPr>
          <w:rFonts w:eastAsia="Calibri"/>
        </w:rPr>
        <w:t xml:space="preserve"> communication products.</w:t>
      </w:r>
    </w:p>
    <w:p w:rsidR="00D3320C" w:rsidRDefault="00D3320C" w:rsidP="008A6133">
      <w:pPr>
        <w:autoSpaceDE w:val="0"/>
        <w:autoSpaceDN w:val="0"/>
        <w:adjustRightInd w:val="0"/>
        <w:rPr>
          <w:b/>
          <w:color w:val="BE151D"/>
        </w:rPr>
      </w:pPr>
    </w:p>
    <w:p w:rsidR="00043AE9" w:rsidRDefault="00F63F8C" w:rsidP="008A6133">
      <w:pPr>
        <w:autoSpaceDE w:val="0"/>
        <w:autoSpaceDN w:val="0"/>
        <w:adjustRightInd w:val="0"/>
        <w:rPr>
          <w:rFonts w:eastAsia="Calibri"/>
          <w:b/>
          <w:color w:val="C00000"/>
        </w:rPr>
      </w:pPr>
      <w:r>
        <w:rPr>
          <w:rFonts w:eastAsia="Calibri"/>
          <w:b/>
          <w:color w:val="C00000"/>
        </w:rPr>
        <w:t>Assignment Week 3</w:t>
      </w:r>
      <w:r w:rsidR="002E0AC8" w:rsidRPr="00823970">
        <w:rPr>
          <w:rFonts w:eastAsia="Calibri"/>
          <w:b/>
          <w:color w:val="C00000"/>
        </w:rPr>
        <w:t>.2</w:t>
      </w:r>
      <w:r w:rsidR="006E7D5D">
        <w:rPr>
          <w:rFonts w:eastAsia="Calibri"/>
          <w:b/>
          <w:color w:val="C00000"/>
        </w:rPr>
        <w:t xml:space="preserve">—Readings, Video, and </w:t>
      </w:r>
      <w:r w:rsidR="00804D5E" w:rsidRPr="00823970">
        <w:rPr>
          <w:rFonts w:eastAsia="Calibri"/>
          <w:b/>
          <w:color w:val="C00000"/>
        </w:rPr>
        <w:t>P</w:t>
      </w:r>
      <w:r w:rsidR="00A445DE" w:rsidRPr="00823970">
        <w:rPr>
          <w:rFonts w:eastAsia="Calibri"/>
          <w:b/>
          <w:color w:val="C00000"/>
        </w:rPr>
        <w:t xml:space="preserve">lanning Your </w:t>
      </w:r>
      <w:r w:rsidR="00043AE9">
        <w:rPr>
          <w:rFonts w:eastAsia="Calibri"/>
          <w:b/>
          <w:color w:val="C00000"/>
        </w:rPr>
        <w:t xml:space="preserve">Communications to </w:t>
      </w:r>
      <w:r w:rsidR="002F019C">
        <w:rPr>
          <w:rFonts w:eastAsia="Calibri"/>
          <w:b/>
          <w:color w:val="C00000"/>
        </w:rPr>
        <w:t>Parents,</w:t>
      </w:r>
      <w:r w:rsidR="00043AE9">
        <w:rPr>
          <w:rFonts w:eastAsia="Calibri"/>
          <w:b/>
          <w:color w:val="C00000"/>
        </w:rPr>
        <w:t xml:space="preserve"> Community</w:t>
      </w:r>
      <w:r w:rsidR="002F019C">
        <w:rPr>
          <w:rFonts w:eastAsia="Calibri"/>
          <w:b/>
          <w:color w:val="C00000"/>
        </w:rPr>
        <w:t>, Colleagues, or Students</w:t>
      </w:r>
    </w:p>
    <w:p w:rsidR="002F019C" w:rsidRPr="002F019C" w:rsidRDefault="002F019C" w:rsidP="008A6133">
      <w:pPr>
        <w:autoSpaceDE w:val="0"/>
        <w:autoSpaceDN w:val="0"/>
        <w:adjustRightInd w:val="0"/>
        <w:rPr>
          <w:rFonts w:eastAsia="Calibri"/>
          <w:b/>
          <w:color w:val="C00000"/>
        </w:rPr>
      </w:pPr>
    </w:p>
    <w:p w:rsidR="00FD1593" w:rsidRPr="00823970" w:rsidRDefault="00F63F8C" w:rsidP="008A6133">
      <w:pPr>
        <w:autoSpaceDE w:val="0"/>
        <w:autoSpaceDN w:val="0"/>
        <w:adjustRightInd w:val="0"/>
        <w:rPr>
          <w:rFonts w:eastAsia="Calibri"/>
        </w:rPr>
      </w:pPr>
      <w:r>
        <w:rPr>
          <w:rFonts w:eastAsia="Calibri"/>
        </w:rPr>
        <w:t>Remember Week 3</w:t>
      </w:r>
      <w:r w:rsidR="00FD1593" w:rsidRPr="00823970">
        <w:rPr>
          <w:rFonts w:eastAsia="Calibri"/>
        </w:rPr>
        <w:t xml:space="preserve"> is the “consuming” step of your learning</w:t>
      </w:r>
      <w:r w:rsidR="003C5A5C" w:rsidRPr="00823970">
        <w:rPr>
          <w:rFonts w:eastAsia="Calibri"/>
        </w:rPr>
        <w:t xml:space="preserve"> process.</w:t>
      </w:r>
      <w:r w:rsidR="00043AE9">
        <w:rPr>
          <w:rFonts w:eastAsia="Calibri"/>
        </w:rPr>
        <w:t xml:space="preserve"> This consumption leads you to readings about communication plus tutorials for social media tools for communication. Steps 2</w:t>
      </w:r>
      <w:r w:rsidR="00276518" w:rsidRPr="00823970">
        <w:rPr>
          <w:rFonts w:eastAsia="Calibri"/>
        </w:rPr>
        <w:t xml:space="preserve"> and 3, “creation” and “collaboration</w:t>
      </w:r>
      <w:r w:rsidR="00F43A29" w:rsidRPr="00823970">
        <w:rPr>
          <w:rFonts w:eastAsia="Calibri"/>
        </w:rPr>
        <w:t>,</w:t>
      </w:r>
      <w:r w:rsidR="00276518" w:rsidRPr="00823970">
        <w:rPr>
          <w:rFonts w:eastAsia="Calibri"/>
        </w:rPr>
        <w:t xml:space="preserve">” </w:t>
      </w:r>
      <w:r w:rsidR="00F43A29" w:rsidRPr="00823970">
        <w:rPr>
          <w:rFonts w:eastAsia="Calibri"/>
        </w:rPr>
        <w:t>are taken</w:t>
      </w:r>
      <w:r>
        <w:rPr>
          <w:rFonts w:eastAsia="Calibri"/>
        </w:rPr>
        <w:t xml:space="preserve"> later in Week 3</w:t>
      </w:r>
      <w:r w:rsidR="00276518" w:rsidRPr="00823970">
        <w:rPr>
          <w:rFonts w:eastAsia="Calibri"/>
        </w:rPr>
        <w:t>.</w:t>
      </w:r>
      <w:r w:rsidR="00A445DE" w:rsidRPr="00823970">
        <w:rPr>
          <w:rFonts w:eastAsia="Calibri"/>
        </w:rPr>
        <w:t xml:space="preserve"> If you have trouble accessing the readings or videos, try copying and pasting the links into your web browser.</w:t>
      </w:r>
      <w:r w:rsidR="00441E3C" w:rsidRPr="00823970">
        <w:rPr>
          <w:rFonts w:eastAsia="Calibri"/>
        </w:rPr>
        <w:t xml:space="preserve"> Please “consume” a reasonable number </w:t>
      </w:r>
      <w:r>
        <w:rPr>
          <w:rFonts w:eastAsia="Calibri"/>
        </w:rPr>
        <w:t>of readings and videos in Week 3</w:t>
      </w:r>
      <w:r w:rsidR="00441E3C" w:rsidRPr="00823970">
        <w:rPr>
          <w:rFonts w:eastAsia="Calibri"/>
        </w:rPr>
        <w:t xml:space="preserve"> and share with </w:t>
      </w:r>
      <w:r w:rsidR="00167C56">
        <w:rPr>
          <w:rFonts w:eastAsia="Calibri"/>
        </w:rPr>
        <w:t xml:space="preserve">rationale </w:t>
      </w:r>
      <w:r w:rsidR="00441E3C" w:rsidRPr="00823970">
        <w:rPr>
          <w:rFonts w:eastAsia="Calibri"/>
        </w:rPr>
        <w:t>the most valuable resourc</w:t>
      </w:r>
      <w:r w:rsidR="00167C56">
        <w:rPr>
          <w:rFonts w:eastAsia="Calibri"/>
        </w:rPr>
        <w:t>es for you</w:t>
      </w:r>
      <w:r w:rsidR="00441E3C" w:rsidRPr="00823970">
        <w:rPr>
          <w:rFonts w:eastAsia="Calibri"/>
        </w:rPr>
        <w:t>.</w:t>
      </w:r>
    </w:p>
    <w:p w:rsidR="00E04920" w:rsidRPr="00823970" w:rsidRDefault="00E04920" w:rsidP="008A6133">
      <w:pPr>
        <w:autoSpaceDE w:val="0"/>
        <w:autoSpaceDN w:val="0"/>
        <w:adjustRightInd w:val="0"/>
        <w:rPr>
          <w:rFonts w:eastAsia="Calibri"/>
        </w:rPr>
      </w:pPr>
    </w:p>
    <w:p w:rsidR="005B0101" w:rsidRPr="00823970" w:rsidRDefault="005B0101" w:rsidP="008A6133">
      <w:pPr>
        <w:autoSpaceDE w:val="0"/>
        <w:autoSpaceDN w:val="0"/>
        <w:adjustRightInd w:val="0"/>
        <w:rPr>
          <w:rFonts w:eastAsia="Calibri"/>
          <w:b/>
        </w:rPr>
      </w:pPr>
      <w:r w:rsidRPr="00823970">
        <w:rPr>
          <w:rFonts w:eastAsia="Calibri"/>
          <w:b/>
        </w:rPr>
        <w:t>Readings:</w:t>
      </w:r>
    </w:p>
    <w:p w:rsidR="005B0101" w:rsidRPr="00823970" w:rsidRDefault="005B0101" w:rsidP="008A6133">
      <w:pPr>
        <w:autoSpaceDE w:val="0"/>
        <w:autoSpaceDN w:val="0"/>
        <w:adjustRightInd w:val="0"/>
        <w:rPr>
          <w:rFonts w:eastAsia="Calibri"/>
        </w:rPr>
      </w:pPr>
    </w:p>
    <w:p w:rsidR="00E04920" w:rsidRDefault="00E04920" w:rsidP="00E04920">
      <w:pPr>
        <w:autoSpaceDE w:val="0"/>
        <w:autoSpaceDN w:val="0"/>
        <w:adjustRightInd w:val="0"/>
        <w:rPr>
          <w:rFonts w:eastAsia="Calibri"/>
        </w:rPr>
      </w:pPr>
      <w:r w:rsidRPr="00823970">
        <w:rPr>
          <w:rFonts w:eastAsia="Calibri"/>
        </w:rPr>
        <w:t>Before you begin planning your</w:t>
      </w:r>
      <w:r w:rsidR="007740A5">
        <w:rPr>
          <w:rFonts w:eastAsia="Calibri"/>
        </w:rPr>
        <w:t xml:space="preserve"> Educational Communication</w:t>
      </w:r>
      <w:r w:rsidR="002F019C">
        <w:rPr>
          <w:rFonts w:eastAsia="Calibri"/>
        </w:rPr>
        <w:t xml:space="preserve"> for Parents,</w:t>
      </w:r>
      <w:r w:rsidR="00720DA8">
        <w:rPr>
          <w:rFonts w:eastAsia="Calibri"/>
        </w:rPr>
        <w:t xml:space="preserve"> Community</w:t>
      </w:r>
      <w:r w:rsidR="007740A5">
        <w:rPr>
          <w:rFonts w:eastAsia="Calibri"/>
        </w:rPr>
        <w:t>,</w:t>
      </w:r>
      <w:r w:rsidR="002F019C">
        <w:rPr>
          <w:rFonts w:eastAsia="Calibri"/>
        </w:rPr>
        <w:t xml:space="preserve"> Colleagues, or Students</w:t>
      </w:r>
      <w:r w:rsidR="007740A5">
        <w:rPr>
          <w:rFonts w:eastAsia="Calibri"/>
        </w:rPr>
        <w:t xml:space="preserve"> check</w:t>
      </w:r>
      <w:r w:rsidRPr="00823970">
        <w:rPr>
          <w:rFonts w:eastAsia="Calibri"/>
        </w:rPr>
        <w:t xml:space="preserve"> these articles on building your </w:t>
      </w:r>
      <w:r w:rsidR="007740A5">
        <w:rPr>
          <w:rFonts w:eastAsia="Calibri"/>
        </w:rPr>
        <w:t>communication products</w:t>
      </w:r>
      <w:r w:rsidRPr="00823970">
        <w:rPr>
          <w:rFonts w:eastAsia="Calibri"/>
        </w:rPr>
        <w:t xml:space="preserve"> at these websites.</w:t>
      </w:r>
    </w:p>
    <w:p w:rsidR="007C4FA4" w:rsidRDefault="007C4FA4" w:rsidP="00E04920">
      <w:pPr>
        <w:autoSpaceDE w:val="0"/>
        <w:autoSpaceDN w:val="0"/>
        <w:adjustRightInd w:val="0"/>
        <w:rPr>
          <w:rFonts w:eastAsia="Calibri"/>
        </w:rPr>
      </w:pPr>
    </w:p>
    <w:p w:rsidR="007C4FA4" w:rsidRDefault="00D65C5A" w:rsidP="007C4FA4">
      <w:pPr>
        <w:autoSpaceDE w:val="0"/>
        <w:autoSpaceDN w:val="0"/>
        <w:adjustRightInd w:val="0"/>
      </w:pPr>
      <w:hyperlink r:id="rId16" w:history="1">
        <w:r w:rsidR="007C4FA4" w:rsidRPr="009E0DAF">
          <w:rPr>
            <w:rStyle w:val="Hyperlink"/>
          </w:rPr>
          <w:t>http://www.ingedewaard.net/papers/connectivism/2008_siemens_Learning_Knowing_in_Networks_changingRolesForEducatorsAndDesigners.pdf</w:t>
        </w:r>
      </w:hyperlink>
    </w:p>
    <w:p w:rsidR="007C4FA4" w:rsidRDefault="007C4FA4" w:rsidP="00E04920">
      <w:pPr>
        <w:autoSpaceDE w:val="0"/>
        <w:autoSpaceDN w:val="0"/>
        <w:adjustRightInd w:val="0"/>
        <w:rPr>
          <w:rFonts w:eastAsia="Calibri"/>
        </w:rPr>
      </w:pPr>
    </w:p>
    <w:p w:rsidR="007C4FA4" w:rsidRDefault="007C4FA4" w:rsidP="007C4FA4">
      <w:pPr>
        <w:autoSpaceDE w:val="0"/>
        <w:autoSpaceDN w:val="0"/>
        <w:adjustRightInd w:val="0"/>
      </w:pPr>
      <w:r>
        <w:rPr>
          <w:rFonts w:eastAsia="Calibri"/>
        </w:rPr>
        <w:t>This link is included in this module to add to your understanding of connectivism. An earlier paper by George Siemens, this article helps us rethink learning strategies: Learning and Knowing in Networks: Changing Roles for Educators and Designers. Are you making new connections?</w:t>
      </w:r>
    </w:p>
    <w:p w:rsidR="00670F5E" w:rsidRPr="00823970" w:rsidRDefault="00670F5E" w:rsidP="008A6133">
      <w:pPr>
        <w:autoSpaceDE w:val="0"/>
        <w:autoSpaceDN w:val="0"/>
        <w:adjustRightInd w:val="0"/>
        <w:rPr>
          <w:rFonts w:eastAsia="Calibri"/>
        </w:rPr>
      </w:pPr>
    </w:p>
    <w:p w:rsidR="000D4A93" w:rsidRDefault="00D65C5A" w:rsidP="008A6133">
      <w:pPr>
        <w:autoSpaceDE w:val="0"/>
        <w:autoSpaceDN w:val="0"/>
        <w:adjustRightInd w:val="0"/>
      </w:pPr>
      <w:hyperlink r:id="rId17" w:history="1">
        <w:r w:rsidR="000D4A93" w:rsidRPr="001E11D0">
          <w:rPr>
            <w:rStyle w:val="Hyperlink"/>
          </w:rPr>
          <w:t>http://hechingered.org/content/social-media-and-a-tale-of-two-new-jersey-principals_3539/</w:t>
        </w:r>
      </w:hyperlink>
    </w:p>
    <w:p w:rsidR="000D4A93" w:rsidRDefault="000D4A93" w:rsidP="008A6133">
      <w:pPr>
        <w:autoSpaceDE w:val="0"/>
        <w:autoSpaceDN w:val="0"/>
        <w:adjustRightInd w:val="0"/>
      </w:pPr>
    </w:p>
    <w:p w:rsidR="007740A5" w:rsidRDefault="000D4A93" w:rsidP="008A6133">
      <w:pPr>
        <w:autoSpaceDE w:val="0"/>
        <w:autoSpaceDN w:val="0"/>
        <w:adjustRightInd w:val="0"/>
      </w:pPr>
      <w:r>
        <w:t>These</w:t>
      </w:r>
      <w:r w:rsidR="007740A5">
        <w:t xml:space="preserve"> New Jersey principal</w:t>
      </w:r>
      <w:r>
        <w:t>s</w:t>
      </w:r>
      <w:r w:rsidR="007740A5">
        <w:t xml:space="preserve"> </w:t>
      </w:r>
      <w:r>
        <w:t>express their views on social media. One warns of dangers</w:t>
      </w:r>
      <w:r w:rsidR="008A49FB">
        <w:t xml:space="preserve">; </w:t>
      </w:r>
      <w:r>
        <w:t xml:space="preserve">and the second </w:t>
      </w:r>
      <w:r w:rsidR="007740A5">
        <w:t>celebrates the school's athletic victories, spotlights student work, and promote</w:t>
      </w:r>
      <w:r w:rsidR="008F0EC3">
        <w:t>s</w:t>
      </w:r>
      <w:r w:rsidR="007740A5">
        <w:t xml:space="preserve"> functions like parent nights and performances through social media tools. He creates FaceBook groups and Twitter hashtags for groups of other educators, parents, and community and student groups, making important connections. He lurks to learn.</w:t>
      </w:r>
      <w:r w:rsidR="00F63F8C">
        <w:t xml:space="preserve"> Do you?</w:t>
      </w:r>
    </w:p>
    <w:p w:rsidR="00877B28" w:rsidRDefault="00877B28" w:rsidP="008A6133">
      <w:pPr>
        <w:autoSpaceDE w:val="0"/>
        <w:autoSpaceDN w:val="0"/>
        <w:adjustRightInd w:val="0"/>
      </w:pPr>
    </w:p>
    <w:p w:rsidR="008A49FB" w:rsidRDefault="008A49FB" w:rsidP="007C4FA4">
      <w:pPr>
        <w:autoSpaceDE w:val="0"/>
        <w:autoSpaceDN w:val="0"/>
        <w:adjustRightInd w:val="0"/>
      </w:pPr>
    </w:p>
    <w:p w:rsidR="008A49FB" w:rsidRDefault="008A49FB" w:rsidP="007C4FA4">
      <w:pPr>
        <w:autoSpaceDE w:val="0"/>
        <w:autoSpaceDN w:val="0"/>
        <w:adjustRightInd w:val="0"/>
      </w:pPr>
    </w:p>
    <w:p w:rsidR="008F0EC3" w:rsidRDefault="008F0EC3" w:rsidP="007C4FA4">
      <w:pPr>
        <w:autoSpaceDE w:val="0"/>
        <w:autoSpaceDN w:val="0"/>
        <w:adjustRightInd w:val="0"/>
      </w:pPr>
    </w:p>
    <w:p w:rsidR="007C4FA4" w:rsidRDefault="00D65C5A" w:rsidP="007C4FA4">
      <w:pPr>
        <w:autoSpaceDE w:val="0"/>
        <w:autoSpaceDN w:val="0"/>
        <w:adjustRightInd w:val="0"/>
        <w:rPr>
          <w:rStyle w:val="Hyperlink"/>
        </w:rPr>
      </w:pPr>
      <w:hyperlink r:id="rId18" w:history="1">
        <w:r w:rsidR="007C4FA4" w:rsidRPr="009E0DAF">
          <w:rPr>
            <w:rStyle w:val="Hyperlink"/>
          </w:rPr>
          <w:t>http://www.edweb.net/fimages/op/PrincipalsandSocialNetworkingReport.pdf</w:t>
        </w:r>
      </w:hyperlink>
    </w:p>
    <w:p w:rsidR="008A49FB" w:rsidRDefault="008A49FB" w:rsidP="007C4FA4">
      <w:pPr>
        <w:autoSpaceDE w:val="0"/>
        <w:autoSpaceDN w:val="0"/>
        <w:adjustRightInd w:val="0"/>
        <w:rPr>
          <w:rStyle w:val="Hyperlink"/>
        </w:rPr>
      </w:pPr>
    </w:p>
    <w:p w:rsidR="008A49FB" w:rsidRDefault="008A49FB" w:rsidP="008A49FB">
      <w:pPr>
        <w:autoSpaceDE w:val="0"/>
        <w:autoSpaceDN w:val="0"/>
        <w:adjustRightInd w:val="0"/>
        <w:rPr>
          <w:rStyle w:val="Hyperlink"/>
          <w:color w:val="auto"/>
          <w:u w:val="none"/>
        </w:rPr>
      </w:pPr>
      <w:r w:rsidRPr="008A49FB">
        <w:rPr>
          <w:rStyle w:val="Hyperlink"/>
          <w:color w:val="auto"/>
          <w:u w:val="none"/>
        </w:rPr>
        <w:t>This study reported on how principals are using social media tools to advance their professional and school leadership goals.</w:t>
      </w:r>
    </w:p>
    <w:p w:rsidR="0084134F" w:rsidRDefault="0084134F" w:rsidP="008A49FB">
      <w:pPr>
        <w:autoSpaceDE w:val="0"/>
        <w:autoSpaceDN w:val="0"/>
        <w:adjustRightInd w:val="0"/>
        <w:rPr>
          <w:rStyle w:val="Hyperlink"/>
          <w:color w:val="auto"/>
          <w:u w:val="none"/>
        </w:rPr>
      </w:pPr>
    </w:p>
    <w:p w:rsidR="0084134F" w:rsidRDefault="00D65C5A" w:rsidP="008A49FB">
      <w:pPr>
        <w:autoSpaceDE w:val="0"/>
        <w:autoSpaceDN w:val="0"/>
        <w:adjustRightInd w:val="0"/>
        <w:rPr>
          <w:rStyle w:val="Hyperlink"/>
          <w:color w:val="auto"/>
          <w:u w:val="none"/>
        </w:rPr>
      </w:pPr>
      <w:hyperlink r:id="rId19" w:history="1">
        <w:r w:rsidR="0084134F" w:rsidRPr="008B4F8D">
          <w:rPr>
            <w:rStyle w:val="Hyperlink"/>
          </w:rPr>
          <w:t>http://hookedoninnovation.com/2014/04/24/digital-parenting-101-an-itunesu-course-for-parents/</w:t>
        </w:r>
      </w:hyperlink>
    </w:p>
    <w:p w:rsidR="0084134F" w:rsidRDefault="0084134F" w:rsidP="008A49FB">
      <w:pPr>
        <w:autoSpaceDE w:val="0"/>
        <w:autoSpaceDN w:val="0"/>
        <w:adjustRightInd w:val="0"/>
        <w:rPr>
          <w:rStyle w:val="Hyperlink"/>
          <w:color w:val="auto"/>
          <w:u w:val="none"/>
        </w:rPr>
      </w:pPr>
    </w:p>
    <w:p w:rsidR="0084134F" w:rsidRPr="008A49FB" w:rsidRDefault="0084134F" w:rsidP="008A49FB">
      <w:pPr>
        <w:autoSpaceDE w:val="0"/>
        <w:autoSpaceDN w:val="0"/>
        <w:adjustRightInd w:val="0"/>
        <w:rPr>
          <w:rStyle w:val="Hyperlink"/>
          <w:color w:val="auto"/>
          <w:u w:val="none"/>
        </w:rPr>
      </w:pPr>
      <w:r>
        <w:rPr>
          <w:rStyle w:val="Hyperlink"/>
          <w:color w:val="auto"/>
          <w:u w:val="none"/>
        </w:rPr>
        <w:t xml:space="preserve">Eanes ISD shares Mr. Hooker’s  </w:t>
      </w:r>
      <w:hyperlink r:id="rId20" w:tgtFrame="_blank" w:history="1">
        <w:r w:rsidRPr="0084134F">
          <w:rPr>
            <w:rStyle w:val="Hyperlink"/>
            <w:b/>
            <w:bCs/>
            <w:color w:val="0071BB"/>
            <w:bdr w:val="none" w:sz="0" w:space="0" w:color="auto" w:frame="1"/>
          </w:rPr>
          <w:t>Eanes ISD Digital Parenting 101: iTunesU Course</w:t>
        </w:r>
      </w:hyperlink>
    </w:p>
    <w:p w:rsidR="007C4FA4" w:rsidRDefault="007C4FA4" w:rsidP="007C4FA4">
      <w:pPr>
        <w:autoSpaceDE w:val="0"/>
        <w:autoSpaceDN w:val="0"/>
        <w:adjustRightInd w:val="0"/>
      </w:pPr>
    </w:p>
    <w:p w:rsidR="004C77B4" w:rsidRDefault="00D65C5A" w:rsidP="007C4FA4">
      <w:pPr>
        <w:autoSpaceDE w:val="0"/>
        <w:autoSpaceDN w:val="0"/>
        <w:adjustRightInd w:val="0"/>
      </w:pPr>
      <w:hyperlink r:id="rId21" w:history="1">
        <w:r w:rsidR="004C77B4" w:rsidRPr="001D0AF5">
          <w:rPr>
            <w:rStyle w:val="Hyperlink"/>
          </w:rPr>
          <w:t>http://www.edutopia.org/blog/tips-reaching-out-to-parents-david-cutler</w:t>
        </w:r>
      </w:hyperlink>
    </w:p>
    <w:p w:rsidR="004C77B4" w:rsidRDefault="004C77B4" w:rsidP="007C4FA4">
      <w:pPr>
        <w:autoSpaceDE w:val="0"/>
        <w:autoSpaceDN w:val="0"/>
        <w:adjustRightInd w:val="0"/>
      </w:pPr>
    </w:p>
    <w:p w:rsidR="004C77B4" w:rsidRDefault="004C77B4" w:rsidP="007C4FA4">
      <w:pPr>
        <w:autoSpaceDE w:val="0"/>
        <w:autoSpaceDN w:val="0"/>
        <w:adjustRightInd w:val="0"/>
      </w:pPr>
      <w:r>
        <w:t>This article gives good tips for working with parents including a few that use social media tools.</w:t>
      </w:r>
    </w:p>
    <w:p w:rsidR="004C77B4" w:rsidRDefault="004C77B4" w:rsidP="007C4FA4">
      <w:pPr>
        <w:autoSpaceDE w:val="0"/>
        <w:autoSpaceDN w:val="0"/>
        <w:adjustRightInd w:val="0"/>
      </w:pPr>
    </w:p>
    <w:p w:rsidR="00C26B12" w:rsidRDefault="00D65C5A" w:rsidP="00C26B12">
      <w:pPr>
        <w:autoSpaceDE w:val="0"/>
        <w:autoSpaceDN w:val="0"/>
        <w:adjustRightInd w:val="0"/>
      </w:pPr>
      <w:hyperlink r:id="rId22" w:history="1">
        <w:r w:rsidR="008A49FB" w:rsidRPr="001E11D0">
          <w:rPr>
            <w:rStyle w:val="Hyperlink"/>
          </w:rPr>
          <w:t>http://www.pewresearch.org/fact-tank/2014/02/03/6-new-facts-about-facebook</w:t>
        </w:r>
      </w:hyperlink>
    </w:p>
    <w:p w:rsidR="008A49FB" w:rsidRDefault="008A49FB" w:rsidP="00C26B12">
      <w:pPr>
        <w:autoSpaceDE w:val="0"/>
        <w:autoSpaceDN w:val="0"/>
        <w:adjustRightInd w:val="0"/>
      </w:pPr>
    </w:p>
    <w:p w:rsidR="008A49FB" w:rsidRDefault="008A49FB" w:rsidP="00C26B12">
      <w:pPr>
        <w:autoSpaceDE w:val="0"/>
        <w:autoSpaceDN w:val="0"/>
        <w:adjustRightInd w:val="0"/>
      </w:pPr>
      <w:r>
        <w:t xml:space="preserve">These recent findings </w:t>
      </w:r>
      <w:r>
        <w:rPr>
          <w:rFonts w:ascii="Georgia" w:hAnsi="Georgia"/>
          <w:color w:val="000000"/>
        </w:rPr>
        <w:t>show how people are using Facebook and what they like and dislike about the site.</w:t>
      </w:r>
    </w:p>
    <w:p w:rsidR="008A49FB" w:rsidRDefault="008A49FB" w:rsidP="00C26B12">
      <w:pPr>
        <w:autoSpaceDE w:val="0"/>
        <w:autoSpaceDN w:val="0"/>
        <w:adjustRightInd w:val="0"/>
      </w:pPr>
    </w:p>
    <w:p w:rsidR="00C26B12" w:rsidRDefault="00D65C5A" w:rsidP="00C26B12">
      <w:pPr>
        <w:autoSpaceDE w:val="0"/>
        <w:autoSpaceDN w:val="0"/>
        <w:adjustRightInd w:val="0"/>
        <w:rPr>
          <w:rStyle w:val="Hyperlink"/>
        </w:rPr>
      </w:pPr>
      <w:hyperlink r:id="rId23" w:history="1">
        <w:r w:rsidR="005734EA" w:rsidRPr="009E0DAF">
          <w:rPr>
            <w:rStyle w:val="Hyperlink"/>
          </w:rPr>
          <w:t>http://computers.tutsplus.com/tutorials/evernote-for-beginners-the-basics-of-the-most-popular-notebook-app--cms-19517</w:t>
        </w:r>
      </w:hyperlink>
    </w:p>
    <w:p w:rsidR="006D0A98" w:rsidRDefault="006D0A98" w:rsidP="00C26B12">
      <w:pPr>
        <w:autoSpaceDE w:val="0"/>
        <w:autoSpaceDN w:val="0"/>
        <w:adjustRightInd w:val="0"/>
        <w:rPr>
          <w:rStyle w:val="Hyperlink"/>
        </w:rPr>
      </w:pPr>
    </w:p>
    <w:p w:rsidR="006D0A98" w:rsidRDefault="006D0A98" w:rsidP="00C26B12">
      <w:pPr>
        <w:autoSpaceDE w:val="0"/>
        <w:autoSpaceDN w:val="0"/>
        <w:adjustRightInd w:val="0"/>
        <w:rPr>
          <w:rStyle w:val="Hyperlink"/>
          <w:color w:val="auto"/>
          <w:u w:val="none"/>
        </w:rPr>
      </w:pPr>
      <w:r w:rsidRPr="00646092">
        <w:rPr>
          <w:rStyle w:val="Hyperlink"/>
          <w:color w:val="auto"/>
          <w:u w:val="none"/>
        </w:rPr>
        <w:t>This Evernote tutorial helps you review the possibilies of curating your intere</w:t>
      </w:r>
      <w:r w:rsidR="00646092" w:rsidRPr="00646092">
        <w:rPr>
          <w:rStyle w:val="Hyperlink"/>
          <w:color w:val="auto"/>
          <w:u w:val="none"/>
        </w:rPr>
        <w:t>sting articles, videos, and emails for learning.</w:t>
      </w:r>
    </w:p>
    <w:p w:rsidR="001978BB" w:rsidRDefault="001978BB" w:rsidP="00C26B12">
      <w:pPr>
        <w:autoSpaceDE w:val="0"/>
        <w:autoSpaceDN w:val="0"/>
        <w:adjustRightInd w:val="0"/>
        <w:rPr>
          <w:rStyle w:val="Hyperlink"/>
          <w:color w:val="auto"/>
          <w:u w:val="none"/>
        </w:rPr>
      </w:pPr>
    </w:p>
    <w:p w:rsidR="001978BB" w:rsidRDefault="00D65C5A" w:rsidP="00C26B12">
      <w:pPr>
        <w:autoSpaceDE w:val="0"/>
        <w:autoSpaceDN w:val="0"/>
        <w:adjustRightInd w:val="0"/>
      </w:pPr>
      <w:hyperlink r:id="rId24" w:history="1">
        <w:r w:rsidR="001978BB" w:rsidRPr="0010158E">
          <w:rPr>
            <w:rStyle w:val="Hyperlink"/>
          </w:rPr>
          <w:t>http://michaelhyatt.com/12-surprising-evernote-uses.html</w:t>
        </w:r>
      </w:hyperlink>
    </w:p>
    <w:p w:rsidR="001978BB" w:rsidRDefault="001978BB" w:rsidP="00C26B12">
      <w:pPr>
        <w:autoSpaceDE w:val="0"/>
        <w:autoSpaceDN w:val="0"/>
        <w:adjustRightInd w:val="0"/>
      </w:pPr>
      <w:r>
        <w:t xml:space="preserve"> This link suggests different ways to use Evernote. I have curated the article in my Scoop.it Digital Teaching collection at: </w:t>
      </w:r>
      <w:hyperlink r:id="rId25" w:history="1">
        <w:r w:rsidRPr="0010158E">
          <w:rPr>
            <w:rStyle w:val="Hyperlink"/>
          </w:rPr>
          <w:t>http://www.scoop.it/t/digital-teaching</w:t>
        </w:r>
      </w:hyperlink>
    </w:p>
    <w:p w:rsidR="00C26B12" w:rsidRDefault="00C26B12" w:rsidP="00C26B12">
      <w:pPr>
        <w:autoSpaceDE w:val="0"/>
        <w:autoSpaceDN w:val="0"/>
        <w:adjustRightInd w:val="0"/>
      </w:pPr>
    </w:p>
    <w:p w:rsidR="00C26B12" w:rsidRDefault="00D65C5A" w:rsidP="00C26B12">
      <w:pPr>
        <w:autoSpaceDE w:val="0"/>
        <w:autoSpaceDN w:val="0"/>
        <w:adjustRightInd w:val="0"/>
        <w:rPr>
          <w:rStyle w:val="Hyperlink"/>
        </w:rPr>
      </w:pPr>
      <w:hyperlink r:id="rId26" w:history="1">
        <w:r w:rsidR="005734EA" w:rsidRPr="009E0DAF">
          <w:rPr>
            <w:rStyle w:val="Hyperlink"/>
          </w:rPr>
          <w:t>http://www.edudemic.com/teachers-and-students-should-backchannel/</w:t>
        </w:r>
      </w:hyperlink>
    </w:p>
    <w:p w:rsidR="00646092" w:rsidRDefault="00646092" w:rsidP="00C26B12">
      <w:pPr>
        <w:autoSpaceDE w:val="0"/>
        <w:autoSpaceDN w:val="0"/>
        <w:adjustRightInd w:val="0"/>
        <w:rPr>
          <w:rStyle w:val="Hyperlink"/>
        </w:rPr>
      </w:pPr>
    </w:p>
    <w:p w:rsidR="00646092" w:rsidRDefault="00646092" w:rsidP="00C26B12">
      <w:pPr>
        <w:autoSpaceDE w:val="0"/>
        <w:autoSpaceDN w:val="0"/>
        <w:adjustRightInd w:val="0"/>
      </w:pPr>
      <w:r w:rsidRPr="00646092">
        <w:rPr>
          <w:rStyle w:val="Hyperlink"/>
          <w:color w:val="auto"/>
          <w:u w:val="none"/>
        </w:rPr>
        <w:t>I love this backchannel guide.</w:t>
      </w:r>
      <w:r w:rsidRPr="00646092">
        <w:rPr>
          <w:rStyle w:val="Hyperlink"/>
          <w:u w:val="none"/>
        </w:rPr>
        <w:t xml:space="preserve"> </w:t>
      </w:r>
      <w:r>
        <w:rPr>
          <w:rFonts w:ascii="Helvetica" w:hAnsi="Helvetica" w:cs="Helvetica"/>
          <w:color w:val="444444"/>
          <w:sz w:val="21"/>
          <w:szCs w:val="21"/>
          <w:shd w:val="clear" w:color="auto" w:fill="FFFFFF"/>
        </w:rPr>
        <w:t>The</w:t>
      </w:r>
      <w:r>
        <w:t xml:space="preserve"> backchannel takes place along wit</w:t>
      </w:r>
      <w:r w:rsidR="006D0356">
        <w:t>h another event using a digital</w:t>
      </w:r>
      <w:r>
        <w:t xml:space="preserve"> mobile device. Social media tools enable this benefit for you and students of all ages.</w:t>
      </w:r>
    </w:p>
    <w:p w:rsidR="00646092" w:rsidRDefault="00646092" w:rsidP="00C26B12">
      <w:pPr>
        <w:autoSpaceDE w:val="0"/>
        <w:autoSpaceDN w:val="0"/>
        <w:adjustRightInd w:val="0"/>
      </w:pPr>
      <w:r>
        <w:t>Twitter often provides the benefits of expanding learning.</w:t>
      </w:r>
      <w:r>
        <w:rPr>
          <w:rStyle w:val="apple-converted-space"/>
          <w:rFonts w:ascii="Helvetica" w:hAnsi="Helvetica" w:cs="Helvetica"/>
          <w:color w:val="444444"/>
          <w:sz w:val="21"/>
          <w:szCs w:val="21"/>
          <w:shd w:val="clear" w:color="auto" w:fill="FFFFFF"/>
        </w:rPr>
        <w:t xml:space="preserve"> </w:t>
      </w:r>
    </w:p>
    <w:p w:rsidR="00C26B12" w:rsidRDefault="00C26B12" w:rsidP="00C26B12">
      <w:pPr>
        <w:autoSpaceDE w:val="0"/>
        <w:autoSpaceDN w:val="0"/>
        <w:adjustRightInd w:val="0"/>
      </w:pPr>
    </w:p>
    <w:p w:rsidR="005734EA" w:rsidRDefault="00D65C5A" w:rsidP="00C26B12">
      <w:pPr>
        <w:autoSpaceDE w:val="0"/>
        <w:autoSpaceDN w:val="0"/>
        <w:adjustRightInd w:val="0"/>
        <w:rPr>
          <w:rStyle w:val="Hyperlink"/>
        </w:rPr>
      </w:pPr>
      <w:hyperlink r:id="rId27" w:history="1">
        <w:r w:rsidR="005734EA" w:rsidRPr="009E0DAF">
          <w:rPr>
            <w:rStyle w:val="Hyperlink"/>
          </w:rPr>
          <w:t>https://discover.twitter.com/learn-more?utm_source=google&amp;utm_medium=cpc&amp;utm_content=basics&amp;utm_campaign=sem&amp;gclid=CMyavuH88b0CFSwV7Aodwx4A6A</w:t>
        </w:r>
      </w:hyperlink>
    </w:p>
    <w:p w:rsidR="00646092" w:rsidRDefault="00646092" w:rsidP="00C26B12">
      <w:pPr>
        <w:autoSpaceDE w:val="0"/>
        <w:autoSpaceDN w:val="0"/>
        <w:adjustRightInd w:val="0"/>
        <w:rPr>
          <w:rStyle w:val="Hyperlink"/>
        </w:rPr>
      </w:pPr>
    </w:p>
    <w:p w:rsidR="00646092" w:rsidRPr="00646092" w:rsidRDefault="00646092" w:rsidP="00C26B12">
      <w:pPr>
        <w:autoSpaceDE w:val="0"/>
        <w:autoSpaceDN w:val="0"/>
        <w:adjustRightInd w:val="0"/>
      </w:pPr>
      <w:r w:rsidRPr="00646092">
        <w:rPr>
          <w:rStyle w:val="Hyperlink"/>
          <w:color w:val="auto"/>
          <w:u w:val="none"/>
        </w:rPr>
        <w:t>This brief overview of Twitter and its features may prove valuable to some of you.</w:t>
      </w:r>
    </w:p>
    <w:p w:rsidR="00C26B12" w:rsidRDefault="00C26B12" w:rsidP="00C26B12">
      <w:pPr>
        <w:autoSpaceDE w:val="0"/>
        <w:autoSpaceDN w:val="0"/>
        <w:adjustRightInd w:val="0"/>
      </w:pPr>
    </w:p>
    <w:p w:rsidR="005734EA" w:rsidRDefault="00D65C5A" w:rsidP="005734EA">
      <w:pPr>
        <w:autoSpaceDE w:val="0"/>
        <w:autoSpaceDN w:val="0"/>
        <w:adjustRightInd w:val="0"/>
        <w:rPr>
          <w:rStyle w:val="Hyperlink"/>
        </w:rPr>
      </w:pPr>
      <w:hyperlink r:id="rId28" w:history="1">
        <w:r w:rsidR="005734EA" w:rsidRPr="009E0DAF">
          <w:rPr>
            <w:rStyle w:val="Hyperlink"/>
          </w:rPr>
          <w:t>http://mashable.com/2012/06/05/twitter-for-beginners/</w:t>
        </w:r>
      </w:hyperlink>
    </w:p>
    <w:p w:rsidR="00646092" w:rsidRDefault="00646092" w:rsidP="005734EA">
      <w:pPr>
        <w:autoSpaceDE w:val="0"/>
        <w:autoSpaceDN w:val="0"/>
        <w:adjustRightInd w:val="0"/>
        <w:rPr>
          <w:rStyle w:val="Hyperlink"/>
        </w:rPr>
      </w:pPr>
    </w:p>
    <w:p w:rsidR="00646092" w:rsidRDefault="00646092" w:rsidP="005734EA">
      <w:pPr>
        <w:autoSpaceDE w:val="0"/>
        <w:autoSpaceDN w:val="0"/>
        <w:adjustRightInd w:val="0"/>
        <w:rPr>
          <w:color w:val="555555"/>
          <w:shd w:val="clear" w:color="auto" w:fill="FFFFFF"/>
        </w:rPr>
      </w:pPr>
      <w:r w:rsidRPr="00646092">
        <w:rPr>
          <w:color w:val="555555"/>
          <w:shd w:val="clear" w:color="auto" w:fill="FFFFFF"/>
        </w:rPr>
        <w:t>Twitter</w:t>
      </w:r>
      <w:r>
        <w:rPr>
          <w:color w:val="555555"/>
          <w:shd w:val="clear" w:color="auto" w:fill="FFFFFF"/>
        </w:rPr>
        <w:t xml:space="preserve"> beginners as well as experts may increase learning with a </w:t>
      </w:r>
      <w:r w:rsidRPr="00646092">
        <w:rPr>
          <w:color w:val="555555"/>
          <w:shd w:val="clear" w:color="auto" w:fill="FFFFFF"/>
        </w:rPr>
        <w:t xml:space="preserve"> quick refresher on the platform's valuable tools.</w:t>
      </w:r>
    </w:p>
    <w:p w:rsidR="004C77B4" w:rsidRDefault="004C77B4" w:rsidP="005734EA">
      <w:pPr>
        <w:autoSpaceDE w:val="0"/>
        <w:autoSpaceDN w:val="0"/>
        <w:adjustRightInd w:val="0"/>
        <w:rPr>
          <w:color w:val="555555"/>
          <w:shd w:val="clear" w:color="auto" w:fill="FFFFFF"/>
        </w:rPr>
      </w:pPr>
    </w:p>
    <w:p w:rsidR="00FA0C13" w:rsidRDefault="00D65C5A" w:rsidP="005734EA">
      <w:pPr>
        <w:autoSpaceDE w:val="0"/>
        <w:autoSpaceDN w:val="0"/>
        <w:adjustRightInd w:val="0"/>
      </w:pPr>
      <w:hyperlink r:id="rId29" w:history="1">
        <w:r w:rsidR="00FA0C13" w:rsidRPr="001E11D0">
          <w:rPr>
            <w:rStyle w:val="Hyperlink"/>
          </w:rPr>
          <w:t>https://www.smore.com/app</w:t>
        </w:r>
      </w:hyperlink>
    </w:p>
    <w:p w:rsidR="00FA0C13" w:rsidRDefault="00FA0C13" w:rsidP="005734EA">
      <w:pPr>
        <w:autoSpaceDE w:val="0"/>
        <w:autoSpaceDN w:val="0"/>
        <w:adjustRightInd w:val="0"/>
      </w:pPr>
    </w:p>
    <w:p w:rsidR="00FA0C13" w:rsidRDefault="00FA0C13" w:rsidP="005734EA">
      <w:pPr>
        <w:autoSpaceDE w:val="0"/>
        <w:autoSpaceDN w:val="0"/>
        <w:adjustRightInd w:val="0"/>
      </w:pPr>
      <w:r>
        <w:t xml:space="preserve">Explore this simple tool for newsletters and flyers. You may see my smore flyer here: </w:t>
      </w:r>
      <w:hyperlink r:id="rId30" w:history="1">
        <w:r w:rsidRPr="001E11D0">
          <w:rPr>
            <w:rStyle w:val="Hyperlink"/>
          </w:rPr>
          <w:t>https://www.smore.com/app/pages/preview/h7y3e</w:t>
        </w:r>
      </w:hyperlink>
    </w:p>
    <w:p w:rsidR="00FA0C13" w:rsidRDefault="00FA0C13" w:rsidP="005734EA">
      <w:pPr>
        <w:autoSpaceDE w:val="0"/>
        <w:autoSpaceDN w:val="0"/>
        <w:adjustRightInd w:val="0"/>
      </w:pPr>
    </w:p>
    <w:p w:rsidR="00FA0C13" w:rsidRDefault="00D65C5A" w:rsidP="005734EA">
      <w:pPr>
        <w:autoSpaceDE w:val="0"/>
        <w:autoSpaceDN w:val="0"/>
        <w:adjustRightInd w:val="0"/>
      </w:pPr>
      <w:hyperlink r:id="rId31" w:history="1">
        <w:r w:rsidR="00761BF8" w:rsidRPr="001E11D0">
          <w:rPr>
            <w:rStyle w:val="Hyperlink"/>
          </w:rPr>
          <w:t>http://paper.li/</w:t>
        </w:r>
      </w:hyperlink>
    </w:p>
    <w:p w:rsidR="00171D15" w:rsidRDefault="00D65C5A" w:rsidP="005734EA">
      <w:pPr>
        <w:autoSpaceDE w:val="0"/>
        <w:autoSpaceDN w:val="0"/>
        <w:adjustRightInd w:val="0"/>
      </w:pPr>
      <w:hyperlink r:id="rId32" w:history="1">
        <w:r w:rsidR="00171D15" w:rsidRPr="001E11D0">
          <w:rPr>
            <w:rStyle w:val="Hyperlink"/>
          </w:rPr>
          <w:t>http://support.paper.li/categories/20028282-Using-Paper-li-</w:t>
        </w:r>
      </w:hyperlink>
    </w:p>
    <w:p w:rsidR="00171D15" w:rsidRDefault="00D65C5A" w:rsidP="005734EA">
      <w:pPr>
        <w:autoSpaceDE w:val="0"/>
        <w:autoSpaceDN w:val="0"/>
        <w:adjustRightInd w:val="0"/>
      </w:pPr>
      <w:hyperlink r:id="rId33" w:history="1">
        <w:r w:rsidR="00171D15" w:rsidRPr="001E11D0">
          <w:rPr>
            <w:rStyle w:val="Hyperlink"/>
          </w:rPr>
          <w:t>http://support.paper.li/entries/42057086-New-Introducing-new-navigation-and-a-clean-new-look-</w:t>
        </w:r>
      </w:hyperlink>
    </w:p>
    <w:p w:rsidR="00171D15" w:rsidRDefault="00171D15" w:rsidP="005734EA">
      <w:pPr>
        <w:autoSpaceDE w:val="0"/>
        <w:autoSpaceDN w:val="0"/>
        <w:adjustRightInd w:val="0"/>
      </w:pPr>
    </w:p>
    <w:p w:rsidR="00171D15" w:rsidRDefault="00171D15" w:rsidP="005734EA">
      <w:pPr>
        <w:autoSpaceDE w:val="0"/>
        <w:autoSpaceDN w:val="0"/>
        <w:adjustRightInd w:val="0"/>
      </w:pPr>
      <w:r>
        <w:t>These submissions come from current paper.li support links and</w:t>
      </w:r>
      <w:r w:rsidR="00454FA4">
        <w:t xml:space="preserve"> seem to be most beneficial tutorials.</w:t>
      </w:r>
    </w:p>
    <w:p w:rsidR="00171D15" w:rsidRDefault="00171D15" w:rsidP="005734EA">
      <w:pPr>
        <w:autoSpaceDE w:val="0"/>
        <w:autoSpaceDN w:val="0"/>
        <w:adjustRightInd w:val="0"/>
      </w:pPr>
    </w:p>
    <w:p w:rsidR="00B66911" w:rsidRDefault="00B66911" w:rsidP="008A0D38">
      <w:pPr>
        <w:autoSpaceDE w:val="0"/>
        <w:autoSpaceDN w:val="0"/>
        <w:adjustRightInd w:val="0"/>
        <w:rPr>
          <w:rFonts w:eastAsia="Calibri"/>
          <w:b/>
        </w:rPr>
      </w:pPr>
      <w:r w:rsidRPr="00823970">
        <w:rPr>
          <w:rFonts w:eastAsia="Calibri"/>
          <w:b/>
        </w:rPr>
        <w:t>Videos:</w:t>
      </w:r>
    </w:p>
    <w:p w:rsidR="00FD13D8" w:rsidRDefault="00FD13D8" w:rsidP="008A0D38">
      <w:pPr>
        <w:autoSpaceDE w:val="0"/>
        <w:autoSpaceDN w:val="0"/>
        <w:adjustRightInd w:val="0"/>
        <w:rPr>
          <w:rFonts w:eastAsia="Calibri"/>
          <w:b/>
        </w:rPr>
      </w:pPr>
    </w:p>
    <w:p w:rsidR="00FD13D8" w:rsidRDefault="00D65C5A" w:rsidP="008A0D38">
      <w:pPr>
        <w:autoSpaceDE w:val="0"/>
        <w:autoSpaceDN w:val="0"/>
        <w:adjustRightInd w:val="0"/>
        <w:rPr>
          <w:rStyle w:val="Hyperlink"/>
          <w:rFonts w:eastAsia="Calibri"/>
          <w:b/>
        </w:rPr>
      </w:pPr>
      <w:hyperlink r:id="rId34" w:history="1">
        <w:r w:rsidR="00FD13D8" w:rsidRPr="009E0DAF">
          <w:rPr>
            <w:rStyle w:val="Hyperlink"/>
            <w:rFonts w:eastAsia="Calibri"/>
            <w:b/>
          </w:rPr>
          <w:t>https://www.youtube.com/watch?v=fAgV6s8GkB0</w:t>
        </w:r>
      </w:hyperlink>
    </w:p>
    <w:p w:rsidR="00646092" w:rsidRDefault="00646092" w:rsidP="008A0D38">
      <w:pPr>
        <w:autoSpaceDE w:val="0"/>
        <w:autoSpaceDN w:val="0"/>
        <w:adjustRightInd w:val="0"/>
        <w:rPr>
          <w:rStyle w:val="Hyperlink"/>
          <w:rFonts w:eastAsia="Calibri"/>
          <w:b/>
        </w:rPr>
      </w:pPr>
    </w:p>
    <w:p w:rsidR="00646092" w:rsidRPr="00D331AD" w:rsidRDefault="00646092" w:rsidP="008A0D38">
      <w:pPr>
        <w:autoSpaceDE w:val="0"/>
        <w:autoSpaceDN w:val="0"/>
        <w:adjustRightInd w:val="0"/>
        <w:rPr>
          <w:rStyle w:val="Hyperlink"/>
          <w:rFonts w:eastAsia="Calibri"/>
          <w:color w:val="auto"/>
          <w:u w:val="none"/>
        </w:rPr>
      </w:pPr>
      <w:r w:rsidRPr="00D331AD">
        <w:rPr>
          <w:rStyle w:val="Hyperlink"/>
          <w:rFonts w:eastAsia="Calibri"/>
          <w:color w:val="auto"/>
          <w:u w:val="none"/>
        </w:rPr>
        <w:t xml:space="preserve">This </w:t>
      </w:r>
      <w:r w:rsidR="00D331AD" w:rsidRPr="00D331AD">
        <w:rPr>
          <w:rStyle w:val="Hyperlink"/>
          <w:rFonts w:eastAsia="Calibri"/>
          <w:color w:val="auto"/>
          <w:u w:val="none"/>
        </w:rPr>
        <w:t xml:space="preserve">recent </w:t>
      </w:r>
      <w:r w:rsidR="00D331AD">
        <w:rPr>
          <w:rStyle w:val="Hyperlink"/>
          <w:rFonts w:eastAsia="Calibri"/>
          <w:color w:val="auto"/>
          <w:u w:val="none"/>
        </w:rPr>
        <w:t xml:space="preserve">excellent </w:t>
      </w:r>
      <w:r w:rsidRPr="00D331AD">
        <w:rPr>
          <w:rStyle w:val="Hyperlink"/>
          <w:rFonts w:eastAsia="Calibri"/>
          <w:color w:val="auto"/>
          <w:u w:val="none"/>
        </w:rPr>
        <w:t xml:space="preserve">video features the New Jersey principal and author who </w:t>
      </w:r>
      <w:r w:rsidR="00D331AD" w:rsidRPr="00D331AD">
        <w:rPr>
          <w:rStyle w:val="Hyperlink"/>
          <w:rFonts w:eastAsia="Calibri"/>
          <w:color w:val="auto"/>
          <w:u w:val="none"/>
        </w:rPr>
        <w:t xml:space="preserve">is a model for </w:t>
      </w:r>
      <w:r w:rsidRPr="00D331AD">
        <w:rPr>
          <w:rStyle w:val="Hyperlink"/>
          <w:rFonts w:eastAsia="Calibri"/>
          <w:color w:val="auto"/>
          <w:u w:val="none"/>
        </w:rPr>
        <w:t>us</w:t>
      </w:r>
      <w:r w:rsidR="00D331AD" w:rsidRPr="00D331AD">
        <w:rPr>
          <w:rStyle w:val="Hyperlink"/>
          <w:rFonts w:eastAsia="Calibri"/>
          <w:color w:val="auto"/>
          <w:u w:val="none"/>
        </w:rPr>
        <w:t>ing</w:t>
      </w:r>
      <w:r w:rsidRPr="00D331AD">
        <w:rPr>
          <w:rStyle w:val="Hyperlink"/>
          <w:rFonts w:eastAsia="Calibri"/>
          <w:color w:val="auto"/>
          <w:u w:val="none"/>
        </w:rPr>
        <w:t xml:space="preserve"> social media tools</w:t>
      </w:r>
      <w:r w:rsidR="00D331AD" w:rsidRPr="00D331AD">
        <w:rPr>
          <w:rStyle w:val="Hyperlink"/>
          <w:rFonts w:eastAsia="Calibri"/>
          <w:color w:val="auto"/>
          <w:u w:val="none"/>
        </w:rPr>
        <w:t>.</w:t>
      </w:r>
    </w:p>
    <w:p w:rsidR="00C26B12" w:rsidRDefault="00C26B12" w:rsidP="008A0D38">
      <w:pPr>
        <w:autoSpaceDE w:val="0"/>
        <w:autoSpaceDN w:val="0"/>
        <w:adjustRightInd w:val="0"/>
        <w:rPr>
          <w:rFonts w:eastAsia="Calibri"/>
          <w:b/>
        </w:rPr>
      </w:pPr>
    </w:p>
    <w:p w:rsidR="00C26B12" w:rsidRDefault="00D65C5A" w:rsidP="008A0D38">
      <w:pPr>
        <w:autoSpaceDE w:val="0"/>
        <w:autoSpaceDN w:val="0"/>
        <w:adjustRightInd w:val="0"/>
        <w:rPr>
          <w:rStyle w:val="Hyperlink"/>
          <w:rFonts w:eastAsia="Calibri"/>
          <w:b/>
        </w:rPr>
      </w:pPr>
      <w:hyperlink r:id="rId35" w:history="1">
        <w:r w:rsidR="00D331AD" w:rsidRPr="001E11D0">
          <w:rPr>
            <w:rStyle w:val="Hyperlink"/>
            <w:rFonts w:eastAsia="Calibri"/>
            <w:b/>
          </w:rPr>
          <w:t>https://www.youtube.com/watch?v=DY5-HV7vlSA</w:t>
        </w:r>
      </w:hyperlink>
    </w:p>
    <w:p w:rsidR="00D331AD" w:rsidRDefault="00D331AD" w:rsidP="008A0D38">
      <w:pPr>
        <w:autoSpaceDE w:val="0"/>
        <w:autoSpaceDN w:val="0"/>
        <w:adjustRightInd w:val="0"/>
        <w:rPr>
          <w:rStyle w:val="Hyperlink"/>
          <w:rFonts w:eastAsia="Calibri"/>
          <w:b/>
        </w:rPr>
      </w:pPr>
    </w:p>
    <w:p w:rsidR="00D331AD" w:rsidRDefault="00D331AD" w:rsidP="008A0D38">
      <w:pPr>
        <w:autoSpaceDE w:val="0"/>
        <w:autoSpaceDN w:val="0"/>
        <w:adjustRightInd w:val="0"/>
        <w:rPr>
          <w:rStyle w:val="Hyperlink"/>
          <w:rFonts w:eastAsia="Calibri"/>
          <w:color w:val="auto"/>
          <w:u w:val="none"/>
        </w:rPr>
      </w:pPr>
      <w:r w:rsidRPr="00D331AD">
        <w:rPr>
          <w:rStyle w:val="Hyperlink"/>
          <w:rFonts w:eastAsia="Calibri"/>
          <w:color w:val="auto"/>
          <w:u w:val="none"/>
        </w:rPr>
        <w:t>Hashtag tutorial provides beneficial learning related to social media tools.</w:t>
      </w:r>
      <w:r>
        <w:rPr>
          <w:rStyle w:val="Hyperlink"/>
          <w:rFonts w:eastAsia="Calibri"/>
          <w:color w:val="auto"/>
          <w:u w:val="none"/>
        </w:rPr>
        <w:t xml:space="preserve"> “Twutes” provide several “how to” features.</w:t>
      </w:r>
    </w:p>
    <w:p w:rsidR="00D331AD" w:rsidRDefault="00D331AD" w:rsidP="008A0D38">
      <w:pPr>
        <w:autoSpaceDE w:val="0"/>
        <w:autoSpaceDN w:val="0"/>
        <w:adjustRightInd w:val="0"/>
        <w:rPr>
          <w:rStyle w:val="Hyperlink"/>
          <w:rFonts w:eastAsia="Calibri"/>
          <w:color w:val="auto"/>
          <w:u w:val="none"/>
        </w:rPr>
      </w:pPr>
    </w:p>
    <w:p w:rsidR="0012245D" w:rsidRDefault="00D65C5A" w:rsidP="008A0D38">
      <w:pPr>
        <w:autoSpaceDE w:val="0"/>
        <w:autoSpaceDN w:val="0"/>
        <w:adjustRightInd w:val="0"/>
        <w:rPr>
          <w:rStyle w:val="Hyperlink"/>
          <w:rFonts w:eastAsia="Calibri"/>
          <w:b/>
        </w:rPr>
      </w:pPr>
      <w:hyperlink r:id="rId36" w:history="1">
        <w:r w:rsidR="0012245D" w:rsidRPr="009E0DAF">
          <w:rPr>
            <w:rStyle w:val="Hyperlink"/>
            <w:rFonts w:eastAsia="Calibri"/>
            <w:b/>
          </w:rPr>
          <w:t>https://www.youtube.com/watch?v=Ox28b4vv3N8</w:t>
        </w:r>
      </w:hyperlink>
    </w:p>
    <w:p w:rsidR="00D331AD" w:rsidRDefault="00D331AD" w:rsidP="008A0D38">
      <w:pPr>
        <w:autoSpaceDE w:val="0"/>
        <w:autoSpaceDN w:val="0"/>
        <w:adjustRightInd w:val="0"/>
        <w:rPr>
          <w:rStyle w:val="Hyperlink"/>
          <w:rFonts w:eastAsia="Calibri"/>
          <w:b/>
        </w:rPr>
      </w:pPr>
    </w:p>
    <w:p w:rsidR="00D331AD" w:rsidRDefault="00D331AD" w:rsidP="00D331AD">
      <w:pPr>
        <w:autoSpaceDE w:val="0"/>
        <w:autoSpaceDN w:val="0"/>
        <w:adjustRightInd w:val="0"/>
        <w:rPr>
          <w:rStyle w:val="Hyperlink"/>
          <w:rFonts w:eastAsia="Calibri"/>
          <w:color w:val="auto"/>
          <w:u w:val="none"/>
        </w:rPr>
      </w:pPr>
      <w:r w:rsidRPr="00D331AD">
        <w:rPr>
          <w:rStyle w:val="Hyperlink"/>
          <w:rFonts w:eastAsia="Calibri"/>
          <w:color w:val="auto"/>
          <w:u w:val="none"/>
        </w:rPr>
        <w:t xml:space="preserve">This </w:t>
      </w:r>
      <w:r>
        <w:rPr>
          <w:rStyle w:val="Hyperlink"/>
          <w:rFonts w:eastAsia="Calibri"/>
          <w:color w:val="auto"/>
          <w:u w:val="none"/>
        </w:rPr>
        <w:t xml:space="preserve">recent </w:t>
      </w:r>
      <w:r w:rsidRPr="00D331AD">
        <w:rPr>
          <w:rStyle w:val="Hyperlink"/>
          <w:rFonts w:eastAsia="Calibri"/>
          <w:color w:val="auto"/>
          <w:u w:val="none"/>
        </w:rPr>
        <w:t>Houston</w:t>
      </w:r>
      <w:r>
        <w:rPr>
          <w:rStyle w:val="Hyperlink"/>
          <w:rFonts w:eastAsia="Calibri"/>
          <w:color w:val="auto"/>
          <w:u w:val="none"/>
        </w:rPr>
        <w:t>, TX district</w:t>
      </w:r>
      <w:r w:rsidRPr="00D331AD">
        <w:rPr>
          <w:rStyle w:val="Hyperlink"/>
          <w:rFonts w:eastAsia="Calibri"/>
          <w:color w:val="auto"/>
          <w:u w:val="none"/>
        </w:rPr>
        <w:t xml:space="preserve"> video briefly shares examples of sharing information with parents.</w:t>
      </w:r>
    </w:p>
    <w:p w:rsidR="0012245D" w:rsidRDefault="0012245D" w:rsidP="008A0D38">
      <w:pPr>
        <w:autoSpaceDE w:val="0"/>
        <w:autoSpaceDN w:val="0"/>
        <w:adjustRightInd w:val="0"/>
        <w:rPr>
          <w:rFonts w:eastAsia="Calibri"/>
          <w:b/>
        </w:rPr>
      </w:pPr>
    </w:p>
    <w:p w:rsidR="0012245D" w:rsidRDefault="00D65C5A" w:rsidP="008A0D38">
      <w:pPr>
        <w:autoSpaceDE w:val="0"/>
        <w:autoSpaceDN w:val="0"/>
        <w:adjustRightInd w:val="0"/>
        <w:rPr>
          <w:rStyle w:val="Hyperlink"/>
          <w:rFonts w:eastAsia="Calibri"/>
          <w:b/>
        </w:rPr>
      </w:pPr>
      <w:hyperlink r:id="rId37" w:history="1">
        <w:r w:rsidR="0012245D" w:rsidRPr="009E0DAF">
          <w:rPr>
            <w:rStyle w:val="Hyperlink"/>
            <w:rFonts w:eastAsia="Calibri"/>
            <w:b/>
          </w:rPr>
          <w:t>https://www.youtube.com/watch?v=1mMpUO2Bu-c</w:t>
        </w:r>
      </w:hyperlink>
    </w:p>
    <w:p w:rsidR="00D331AD" w:rsidRDefault="00D331AD" w:rsidP="008A0D38">
      <w:pPr>
        <w:autoSpaceDE w:val="0"/>
        <w:autoSpaceDN w:val="0"/>
        <w:adjustRightInd w:val="0"/>
        <w:rPr>
          <w:rStyle w:val="Hyperlink"/>
          <w:rFonts w:eastAsia="Calibri"/>
          <w:b/>
        </w:rPr>
      </w:pPr>
    </w:p>
    <w:p w:rsidR="00D331AD" w:rsidRPr="0052354E" w:rsidRDefault="00D331AD" w:rsidP="008A0D38">
      <w:pPr>
        <w:autoSpaceDE w:val="0"/>
        <w:autoSpaceDN w:val="0"/>
        <w:adjustRightInd w:val="0"/>
        <w:rPr>
          <w:rFonts w:eastAsia="Calibri"/>
        </w:rPr>
      </w:pPr>
      <w:r w:rsidRPr="0052354E">
        <w:rPr>
          <w:rStyle w:val="Hyperlink"/>
          <w:rFonts w:eastAsia="Calibri"/>
          <w:color w:val="auto"/>
          <w:u w:val="none"/>
        </w:rPr>
        <w:t>This video</w:t>
      </w:r>
      <w:r w:rsidR="0052354E" w:rsidRPr="0052354E">
        <w:rPr>
          <w:rStyle w:val="Hyperlink"/>
          <w:rFonts w:eastAsia="Calibri"/>
          <w:color w:val="auto"/>
          <w:u w:val="none"/>
        </w:rPr>
        <w:t xml:space="preserve"> gives information for school leaders to improve communication with teachers.</w:t>
      </w:r>
    </w:p>
    <w:p w:rsidR="00477577" w:rsidRDefault="00477577" w:rsidP="008A0D38">
      <w:pPr>
        <w:autoSpaceDE w:val="0"/>
        <w:autoSpaceDN w:val="0"/>
        <w:adjustRightInd w:val="0"/>
        <w:rPr>
          <w:rFonts w:eastAsia="Calibri"/>
          <w:b/>
        </w:rPr>
      </w:pPr>
    </w:p>
    <w:p w:rsidR="00477577" w:rsidRDefault="00D65C5A" w:rsidP="008A0D38">
      <w:pPr>
        <w:autoSpaceDE w:val="0"/>
        <w:autoSpaceDN w:val="0"/>
        <w:adjustRightInd w:val="0"/>
        <w:rPr>
          <w:rStyle w:val="Hyperlink"/>
          <w:rFonts w:eastAsia="Calibri"/>
          <w:b/>
        </w:rPr>
      </w:pPr>
      <w:hyperlink r:id="rId38" w:history="1">
        <w:r w:rsidR="00477577" w:rsidRPr="009E0DAF">
          <w:rPr>
            <w:rStyle w:val="Hyperlink"/>
            <w:rFonts w:eastAsia="Calibri"/>
            <w:b/>
          </w:rPr>
          <w:t>https://www.youtube.com/watch?v=UGyCUI7H0TY&amp;list=PL13F7C07351B658A3</w:t>
        </w:r>
      </w:hyperlink>
    </w:p>
    <w:p w:rsidR="0052354E" w:rsidRDefault="00D65C5A" w:rsidP="0052354E">
      <w:pPr>
        <w:autoSpaceDE w:val="0"/>
        <w:autoSpaceDN w:val="0"/>
        <w:adjustRightInd w:val="0"/>
        <w:rPr>
          <w:rFonts w:eastAsia="Calibri"/>
          <w:b/>
        </w:rPr>
      </w:pPr>
      <w:hyperlink r:id="rId39" w:history="1">
        <w:r w:rsidR="0052354E" w:rsidRPr="009E0DAF">
          <w:rPr>
            <w:rStyle w:val="Hyperlink"/>
            <w:rFonts w:eastAsia="Calibri"/>
            <w:b/>
          </w:rPr>
          <w:t>https://www.youtube.com/watch?v=Z-tRFZzlDNc&amp;list=PL13F7C07351B658A3</w:t>
        </w:r>
      </w:hyperlink>
    </w:p>
    <w:p w:rsidR="0052354E" w:rsidRDefault="0052354E" w:rsidP="008A0D38">
      <w:pPr>
        <w:autoSpaceDE w:val="0"/>
        <w:autoSpaceDN w:val="0"/>
        <w:adjustRightInd w:val="0"/>
        <w:rPr>
          <w:rStyle w:val="Hyperlink"/>
          <w:rFonts w:eastAsia="Calibri"/>
          <w:b/>
        </w:rPr>
      </w:pPr>
    </w:p>
    <w:p w:rsidR="0052354E" w:rsidRPr="00747053" w:rsidRDefault="0052354E" w:rsidP="008A0D38">
      <w:pPr>
        <w:autoSpaceDE w:val="0"/>
        <w:autoSpaceDN w:val="0"/>
        <w:adjustRightInd w:val="0"/>
        <w:rPr>
          <w:shd w:val="clear" w:color="auto" w:fill="FFFFFF"/>
        </w:rPr>
      </w:pPr>
      <w:r w:rsidRPr="00747053">
        <w:rPr>
          <w:rStyle w:val="Hyperlink"/>
          <w:rFonts w:eastAsia="Calibri"/>
          <w:color w:val="auto"/>
          <w:u w:val="none"/>
        </w:rPr>
        <w:t>I’ve included two</w:t>
      </w:r>
      <w:r w:rsidR="00747053">
        <w:rPr>
          <w:rStyle w:val="Hyperlink"/>
          <w:rFonts w:eastAsia="Calibri"/>
          <w:color w:val="auto"/>
          <w:u w:val="none"/>
        </w:rPr>
        <w:t xml:space="preserve"> links</w:t>
      </w:r>
      <w:r w:rsidRPr="00747053">
        <w:rPr>
          <w:rStyle w:val="Hyperlink"/>
          <w:rFonts w:eastAsia="Calibri"/>
          <w:color w:val="auto"/>
          <w:u w:val="none"/>
        </w:rPr>
        <w:t xml:space="preserve"> in </w:t>
      </w:r>
      <w:r w:rsidR="003551BA" w:rsidRPr="00747053">
        <w:rPr>
          <w:rStyle w:val="Hyperlink"/>
          <w:rFonts w:eastAsia="Calibri"/>
          <w:color w:val="auto"/>
          <w:u w:val="none"/>
        </w:rPr>
        <w:t xml:space="preserve">the </w:t>
      </w:r>
      <w:r w:rsidR="003551BA" w:rsidRPr="00747053">
        <w:rPr>
          <w:shd w:val="clear" w:color="auto" w:fill="FFFFFF"/>
        </w:rPr>
        <w:t>series</w:t>
      </w:r>
      <w:r w:rsidRPr="00747053">
        <w:rPr>
          <w:shd w:val="clear" w:color="auto" w:fill="FFFFFF"/>
        </w:rPr>
        <w:t xml:space="preserve"> of tutorials </w:t>
      </w:r>
      <w:r w:rsidR="008F0EC3">
        <w:rPr>
          <w:shd w:val="clear" w:color="auto" w:fill="FFFFFF"/>
        </w:rPr>
        <w:t>r</w:t>
      </w:r>
      <w:r w:rsidRPr="00747053">
        <w:rPr>
          <w:shd w:val="clear" w:color="auto" w:fill="FFFFFF"/>
        </w:rPr>
        <w:t xml:space="preserve">elated to the use of social media tools by educators. </w:t>
      </w:r>
    </w:p>
    <w:p w:rsidR="00477577" w:rsidRDefault="00477577" w:rsidP="008A0D38">
      <w:pPr>
        <w:autoSpaceDE w:val="0"/>
        <w:autoSpaceDN w:val="0"/>
        <w:adjustRightInd w:val="0"/>
        <w:rPr>
          <w:rFonts w:eastAsia="Calibri"/>
          <w:b/>
        </w:rPr>
      </w:pPr>
    </w:p>
    <w:p w:rsidR="00477577" w:rsidRDefault="00D65C5A" w:rsidP="008A0D38">
      <w:pPr>
        <w:autoSpaceDE w:val="0"/>
        <w:autoSpaceDN w:val="0"/>
        <w:adjustRightInd w:val="0"/>
        <w:rPr>
          <w:rStyle w:val="Hyperlink"/>
          <w:rFonts w:eastAsia="Calibri"/>
          <w:b/>
        </w:rPr>
      </w:pPr>
      <w:hyperlink r:id="rId40" w:history="1">
        <w:r w:rsidR="00477577" w:rsidRPr="009E0DAF">
          <w:rPr>
            <w:rStyle w:val="Hyperlink"/>
            <w:rFonts w:eastAsia="Calibri"/>
            <w:b/>
          </w:rPr>
          <w:t>https://www.youtube.com/watch?v=5IUwIMkGtws</w:t>
        </w:r>
      </w:hyperlink>
    </w:p>
    <w:p w:rsidR="00747053" w:rsidRDefault="00747053" w:rsidP="008A0D38">
      <w:pPr>
        <w:autoSpaceDE w:val="0"/>
        <w:autoSpaceDN w:val="0"/>
        <w:adjustRightInd w:val="0"/>
        <w:rPr>
          <w:rStyle w:val="Hyperlink"/>
          <w:rFonts w:eastAsia="Calibri"/>
          <w:b/>
        </w:rPr>
      </w:pPr>
    </w:p>
    <w:p w:rsidR="00747053" w:rsidRPr="00747053" w:rsidRDefault="00747053" w:rsidP="008A0D38">
      <w:pPr>
        <w:autoSpaceDE w:val="0"/>
        <w:autoSpaceDN w:val="0"/>
        <w:adjustRightInd w:val="0"/>
        <w:rPr>
          <w:rFonts w:eastAsia="Calibri"/>
        </w:rPr>
      </w:pPr>
      <w:r w:rsidRPr="00747053">
        <w:rPr>
          <w:rStyle w:val="Hyperlink"/>
          <w:rFonts w:eastAsia="Calibri"/>
          <w:color w:val="auto"/>
          <w:u w:val="none"/>
        </w:rPr>
        <w:t>This recent brief video features a school superintendent who favors social media tools.</w:t>
      </w:r>
    </w:p>
    <w:p w:rsidR="00477577" w:rsidRDefault="00477577" w:rsidP="008A0D38">
      <w:pPr>
        <w:autoSpaceDE w:val="0"/>
        <w:autoSpaceDN w:val="0"/>
        <w:adjustRightInd w:val="0"/>
        <w:rPr>
          <w:rFonts w:eastAsia="Calibri"/>
          <w:b/>
        </w:rPr>
      </w:pPr>
    </w:p>
    <w:p w:rsidR="004C77B4" w:rsidRDefault="004C77B4" w:rsidP="008A0D38">
      <w:pPr>
        <w:autoSpaceDE w:val="0"/>
        <w:autoSpaceDN w:val="0"/>
        <w:adjustRightInd w:val="0"/>
        <w:rPr>
          <w:rFonts w:eastAsia="Calibri"/>
          <w:b/>
        </w:rPr>
      </w:pPr>
    </w:p>
    <w:p w:rsidR="004C77B4" w:rsidRDefault="004C77B4" w:rsidP="008A0D38">
      <w:pPr>
        <w:autoSpaceDE w:val="0"/>
        <w:autoSpaceDN w:val="0"/>
        <w:adjustRightInd w:val="0"/>
        <w:rPr>
          <w:rFonts w:eastAsia="Calibri"/>
          <w:b/>
        </w:rPr>
      </w:pPr>
    </w:p>
    <w:p w:rsidR="00477577" w:rsidRDefault="00D65C5A" w:rsidP="008A0D38">
      <w:pPr>
        <w:autoSpaceDE w:val="0"/>
        <w:autoSpaceDN w:val="0"/>
        <w:adjustRightInd w:val="0"/>
        <w:rPr>
          <w:rStyle w:val="Hyperlink"/>
          <w:rFonts w:eastAsia="Calibri"/>
          <w:b/>
        </w:rPr>
      </w:pPr>
      <w:hyperlink r:id="rId41" w:history="1">
        <w:r w:rsidR="003507DE" w:rsidRPr="009E0DAF">
          <w:rPr>
            <w:rStyle w:val="Hyperlink"/>
            <w:rFonts w:eastAsia="Calibri"/>
            <w:b/>
          </w:rPr>
          <w:t>https://www.youtube.com/watch?v=qbpeGJb1J38</w:t>
        </w:r>
      </w:hyperlink>
    </w:p>
    <w:p w:rsidR="00747053" w:rsidRDefault="00747053" w:rsidP="008A0D38">
      <w:pPr>
        <w:autoSpaceDE w:val="0"/>
        <w:autoSpaceDN w:val="0"/>
        <w:adjustRightInd w:val="0"/>
        <w:rPr>
          <w:rStyle w:val="Hyperlink"/>
          <w:rFonts w:eastAsia="Calibri"/>
          <w:b/>
        </w:rPr>
      </w:pPr>
    </w:p>
    <w:p w:rsidR="00747053" w:rsidRPr="00747053" w:rsidRDefault="00747053" w:rsidP="008A0D38">
      <w:pPr>
        <w:autoSpaceDE w:val="0"/>
        <w:autoSpaceDN w:val="0"/>
        <w:adjustRightInd w:val="0"/>
        <w:rPr>
          <w:rFonts w:eastAsia="Calibri"/>
        </w:rPr>
      </w:pPr>
      <w:r w:rsidRPr="00747053">
        <w:rPr>
          <w:rStyle w:val="Hyperlink"/>
          <w:rFonts w:eastAsia="Calibri"/>
          <w:color w:val="auto"/>
          <w:u w:val="none"/>
        </w:rPr>
        <w:t>A brief from the University of Iowa about a new social media course offered in general education. S</w:t>
      </w:r>
      <w:r w:rsidRPr="00747053">
        <w:rPr>
          <w:shd w:val="clear" w:color="auto" w:fill="FFFFFF"/>
        </w:rPr>
        <w:t>tudents learn about the history of the medium and how to effectively use it as a tool for communication.</w:t>
      </w:r>
      <w:r w:rsidRPr="00747053">
        <w:rPr>
          <w:rStyle w:val="apple-converted-space"/>
          <w:shd w:val="clear" w:color="auto" w:fill="FFFFFF"/>
        </w:rPr>
        <w:t> </w:t>
      </w:r>
    </w:p>
    <w:p w:rsidR="003507DE" w:rsidRDefault="003507DE" w:rsidP="008A0D38">
      <w:pPr>
        <w:autoSpaceDE w:val="0"/>
        <w:autoSpaceDN w:val="0"/>
        <w:adjustRightInd w:val="0"/>
        <w:rPr>
          <w:rFonts w:eastAsia="Calibri"/>
          <w:b/>
        </w:rPr>
      </w:pPr>
    </w:p>
    <w:p w:rsidR="000344F7" w:rsidRPr="00823970" w:rsidRDefault="000344F7" w:rsidP="000344F7">
      <w:pPr>
        <w:autoSpaceDE w:val="0"/>
        <w:autoSpaceDN w:val="0"/>
        <w:adjustRightInd w:val="0"/>
        <w:rPr>
          <w:rFonts w:eastAsia="Calibri"/>
          <w:b/>
          <w:color w:val="C00000"/>
        </w:rPr>
      </w:pPr>
      <w:r w:rsidRPr="00823970">
        <w:rPr>
          <w:rFonts w:eastAsia="Calibri"/>
          <w:b/>
          <w:color w:val="C00000"/>
        </w:rPr>
        <w:t>Reflections on Readings and Videos:</w:t>
      </w:r>
    </w:p>
    <w:p w:rsidR="000344F7" w:rsidRPr="00823970" w:rsidRDefault="000344F7" w:rsidP="000344F7">
      <w:pPr>
        <w:autoSpaceDE w:val="0"/>
        <w:autoSpaceDN w:val="0"/>
        <w:adjustRightInd w:val="0"/>
        <w:rPr>
          <w:rFonts w:eastAsia="Calibri"/>
          <w:b/>
        </w:rPr>
      </w:pPr>
    </w:p>
    <w:p w:rsidR="000344F7" w:rsidRPr="00823970" w:rsidRDefault="000344F7" w:rsidP="000344F7">
      <w:r>
        <w:t>In the included textbox reflect on tools you are considering to build your communication documents for Weeks 4 and 5.</w:t>
      </w:r>
      <w:r w:rsidRPr="000344F7">
        <w:t xml:space="preserve"> </w:t>
      </w:r>
      <w:r>
        <w:t>Which readings and videos</w:t>
      </w:r>
      <w:r w:rsidRPr="00823970">
        <w:t xml:space="preserve"> have greatest impact on</w:t>
      </w:r>
      <w:r>
        <w:t xml:space="preserve"> different communication techniques with parents and community?</w:t>
      </w:r>
      <w:r w:rsidRPr="00823970">
        <w:t xml:space="preserve"> </w:t>
      </w:r>
      <w:r>
        <w:t xml:space="preserve">What other influential resources will you share with your colleagues in the class? </w:t>
      </w:r>
      <w:r w:rsidRPr="00823970">
        <w:t>Please</w:t>
      </w:r>
      <w:r>
        <w:t xml:space="preserve"> share </w:t>
      </w:r>
      <w:r w:rsidRPr="00823970">
        <w:t xml:space="preserve"> in the course ware </w:t>
      </w:r>
      <w:r>
        <w:t xml:space="preserve">textbox </w:t>
      </w:r>
      <w:r w:rsidRPr="00823970">
        <w:t>and on the class Face Book group or the class Twitter hashtag, #LU Social Media MOOC”.</w:t>
      </w:r>
    </w:p>
    <w:p w:rsidR="000344F7" w:rsidRPr="00823970" w:rsidRDefault="000344F7" w:rsidP="000344F7"/>
    <w:p w:rsidR="000344F7" w:rsidRPr="00823970" w:rsidRDefault="00D65C5A" w:rsidP="000344F7">
      <w:pPr>
        <w:autoSpaceDE w:val="0"/>
        <w:autoSpaceDN w:val="0"/>
        <w:adjustRightInd w:val="0"/>
      </w:pPr>
      <w:r>
        <w:rPr>
          <w:b/>
          <w:noProof/>
        </w:rPr>
        <w:pict>
          <v:shapetype id="_x0000_t202" coordsize="21600,21600" o:spt="202" path="m,l,21600r21600,l21600,xe">
            <v:stroke joinstyle="miter"/>
            <v:path gradientshapeok="t" o:connecttype="rect"/>
          </v:shapetype>
          <v:shape id="_x0000_s1034" type="#_x0000_t202" style="position:absolute;margin-left:3.75pt;margin-top:6.6pt;width:392.25pt;height:46.5pt;z-index:1">
            <v:textbox>
              <w:txbxContent>
                <w:p w:rsidR="000344F7" w:rsidRDefault="000344F7" w:rsidP="000344F7"/>
                <w:p w:rsidR="000344F7" w:rsidRDefault="000344F7" w:rsidP="000344F7"/>
                <w:p w:rsidR="000344F7" w:rsidRDefault="000344F7" w:rsidP="000344F7"/>
                <w:p w:rsidR="000344F7" w:rsidRDefault="000344F7" w:rsidP="000344F7"/>
              </w:txbxContent>
            </v:textbox>
          </v:shape>
        </w:pict>
      </w:r>
    </w:p>
    <w:p w:rsidR="000344F7" w:rsidRPr="00823970" w:rsidRDefault="000344F7" w:rsidP="000344F7">
      <w:pPr>
        <w:spacing w:before="100" w:after="100"/>
      </w:pPr>
    </w:p>
    <w:p w:rsidR="000344F7" w:rsidRPr="00823970" w:rsidRDefault="000344F7" w:rsidP="00A76D2D">
      <w:pPr>
        <w:autoSpaceDE w:val="0"/>
        <w:autoSpaceDN w:val="0"/>
        <w:adjustRightInd w:val="0"/>
        <w:rPr>
          <w:rFonts w:eastAsia="Calibri"/>
          <w:b/>
          <w:color w:val="C00000"/>
        </w:rPr>
      </w:pPr>
    </w:p>
    <w:p w:rsidR="002E0AC8" w:rsidRPr="00823970" w:rsidRDefault="002E0AC8" w:rsidP="00A76D2D">
      <w:pPr>
        <w:autoSpaceDE w:val="0"/>
        <w:autoSpaceDN w:val="0"/>
        <w:adjustRightInd w:val="0"/>
        <w:rPr>
          <w:rFonts w:eastAsia="Calibri"/>
          <w:b/>
        </w:rPr>
      </w:pPr>
    </w:p>
    <w:p w:rsidR="008A0D38" w:rsidRPr="00823970" w:rsidRDefault="002E0AC8" w:rsidP="000F065B">
      <w:pPr>
        <w:spacing w:before="100" w:after="100"/>
        <w:rPr>
          <w:b/>
          <w:color w:val="C00000"/>
        </w:rPr>
      </w:pPr>
      <w:r w:rsidRPr="00823970">
        <w:rPr>
          <w:rFonts w:eastAsia="Calibri"/>
          <w:b/>
          <w:color w:val="C00000"/>
        </w:rPr>
        <w:t xml:space="preserve">Assignment </w:t>
      </w:r>
      <w:r w:rsidR="00F63F8C">
        <w:rPr>
          <w:rFonts w:eastAsia="Calibri"/>
          <w:b/>
          <w:color w:val="C00000"/>
        </w:rPr>
        <w:t>Week 3</w:t>
      </w:r>
      <w:r w:rsidR="00456118" w:rsidRPr="00823970">
        <w:rPr>
          <w:b/>
          <w:color w:val="C00000"/>
        </w:rPr>
        <w:t>.3</w:t>
      </w:r>
      <w:r w:rsidR="002B49C5" w:rsidRPr="00823970">
        <w:rPr>
          <w:b/>
          <w:color w:val="C00000"/>
        </w:rPr>
        <w:t xml:space="preserve"> </w:t>
      </w:r>
      <w:r w:rsidR="00B6358D" w:rsidRPr="00823970">
        <w:rPr>
          <w:b/>
          <w:color w:val="C00000"/>
        </w:rPr>
        <w:t xml:space="preserve">Creating Your </w:t>
      </w:r>
      <w:r w:rsidR="00720DA8">
        <w:rPr>
          <w:b/>
          <w:color w:val="C00000"/>
        </w:rPr>
        <w:t>Communication for Parents</w:t>
      </w:r>
      <w:r w:rsidR="002F019C">
        <w:rPr>
          <w:b/>
          <w:color w:val="C00000"/>
        </w:rPr>
        <w:t>,</w:t>
      </w:r>
      <w:r w:rsidR="00265F81">
        <w:rPr>
          <w:b/>
          <w:color w:val="C00000"/>
        </w:rPr>
        <w:t xml:space="preserve"> Community</w:t>
      </w:r>
      <w:r w:rsidR="002F019C">
        <w:rPr>
          <w:b/>
          <w:color w:val="C00000"/>
        </w:rPr>
        <w:t>, Colleagues, or Students</w:t>
      </w:r>
    </w:p>
    <w:p w:rsidR="008A0D38" w:rsidRPr="00823970" w:rsidRDefault="00683669" w:rsidP="008A0D38">
      <w:pPr>
        <w:spacing w:before="100" w:after="100"/>
      </w:pPr>
      <w:r w:rsidRPr="00823970">
        <w:t>To construct your</w:t>
      </w:r>
      <w:r w:rsidR="00265F81">
        <w:t xml:space="preserve"> communication document</w:t>
      </w:r>
      <w:r w:rsidR="008A0D38" w:rsidRPr="00823970">
        <w:t xml:space="preserve">, you have the option to </w:t>
      </w:r>
      <w:r w:rsidRPr="00823970">
        <w:t>use as many social media tools as you think are beneficial for the purpose of</w:t>
      </w:r>
      <w:r w:rsidR="00BB5BCB" w:rsidRPr="00823970">
        <w:t xml:space="preserve"> collaborating and</w:t>
      </w:r>
      <w:r w:rsidRPr="00823970">
        <w:t xml:space="preserve"> learning from others.</w:t>
      </w:r>
      <w:r w:rsidR="008A0D38" w:rsidRPr="00823970">
        <w:t xml:space="preserve"> </w:t>
      </w:r>
      <w:r w:rsidR="0055410A" w:rsidRPr="00823970">
        <w:t xml:space="preserve">Everyone’s </w:t>
      </w:r>
      <w:r w:rsidR="00265F81">
        <w:t xml:space="preserve">communique </w:t>
      </w:r>
      <w:r w:rsidR="00FF291E" w:rsidRPr="00823970">
        <w:t xml:space="preserve">will be different. Your </w:t>
      </w:r>
      <w:r w:rsidR="00265F81">
        <w:t>newsletter or newspaper</w:t>
      </w:r>
      <w:r w:rsidR="0055410A" w:rsidRPr="00823970">
        <w:t xml:space="preserve"> is personal</w:t>
      </w:r>
      <w:r w:rsidR="0036053D" w:rsidRPr="00823970">
        <w:t xml:space="preserve"> and unique</w:t>
      </w:r>
      <w:r w:rsidR="00265F81">
        <w:t xml:space="preserve"> for your environment</w:t>
      </w:r>
      <w:r w:rsidR="0055410A" w:rsidRPr="00823970">
        <w:t xml:space="preserve">. </w:t>
      </w:r>
      <w:r w:rsidR="00526C6A" w:rsidRPr="00823970">
        <w:t xml:space="preserve">Please include </w:t>
      </w:r>
      <w:r w:rsidR="00CC40B6" w:rsidRPr="00823970">
        <w:t>as many</w:t>
      </w:r>
      <w:r w:rsidR="0036053D" w:rsidRPr="00823970">
        <w:t xml:space="preserve"> of the following steps as possible. Add additiona</w:t>
      </w:r>
      <w:r w:rsidR="00526C6A" w:rsidRPr="00823970">
        <w:t>l steps you take to the list and share your steps with the class Facebook group and/or the class Twitter hashtag</w:t>
      </w:r>
      <w:r w:rsidR="0036053D" w:rsidRPr="00823970">
        <w:t>.</w:t>
      </w:r>
    </w:p>
    <w:p w:rsidR="00683669" w:rsidRPr="00823970" w:rsidRDefault="00683669" w:rsidP="008A0D38">
      <w:pPr>
        <w:spacing w:before="100" w:after="100"/>
      </w:pPr>
    </w:p>
    <w:p w:rsidR="00BB5BCB" w:rsidRPr="00823970" w:rsidRDefault="00C71D60" w:rsidP="00BB5BCB">
      <w:pPr>
        <w:numPr>
          <w:ilvl w:val="0"/>
          <w:numId w:val="9"/>
        </w:numPr>
        <w:spacing w:before="100" w:after="100"/>
      </w:pPr>
      <w:r>
        <w:t>Determine an educational audience for</w:t>
      </w:r>
      <w:r w:rsidR="008F0EC3">
        <w:t xml:space="preserve"> your communique:  Parents in your school</w:t>
      </w:r>
      <w:r w:rsidR="002F019C">
        <w:t xml:space="preserve">, </w:t>
      </w:r>
      <w:r w:rsidR="008F0EC3">
        <w:t xml:space="preserve"> or community groups</w:t>
      </w:r>
      <w:r w:rsidR="002F019C">
        <w:t>, your professional colleagues, or students.</w:t>
      </w:r>
      <w:r w:rsidR="008F0EC3">
        <w:t xml:space="preserve">  Which tools seem best for this project?</w:t>
      </w:r>
      <w:r w:rsidR="00F13C69">
        <w:t xml:space="preserve"> </w:t>
      </w:r>
      <w:r w:rsidR="008F0EC3">
        <w:t xml:space="preserve">Suggest learning opportunities and respond to their concerns. </w:t>
      </w:r>
      <w:r w:rsidR="00F13C69">
        <w:t>Use class social med</w:t>
      </w:r>
      <w:r w:rsidR="008F0EC3">
        <w:t>ia tools for this collaboration to share your experiences, ideas, and knowledge in this project.</w:t>
      </w:r>
    </w:p>
    <w:p w:rsidR="00BB5BCB" w:rsidRPr="00823970" w:rsidRDefault="00F13C69" w:rsidP="00BB5BCB">
      <w:pPr>
        <w:numPr>
          <w:ilvl w:val="0"/>
          <w:numId w:val="9"/>
        </w:numPr>
        <w:spacing w:before="100" w:after="100"/>
      </w:pPr>
      <w:r>
        <w:t>Consider</w:t>
      </w:r>
      <w:r w:rsidR="00683669" w:rsidRPr="00823970">
        <w:t xml:space="preserve"> suggestions you have found in</w:t>
      </w:r>
      <w:r>
        <w:t xml:space="preserve"> your readings, your videos, or other resources you research.</w:t>
      </w:r>
    </w:p>
    <w:p w:rsidR="00683669" w:rsidRPr="00823970" w:rsidRDefault="00A269DF" w:rsidP="00BB5BCB">
      <w:pPr>
        <w:numPr>
          <w:ilvl w:val="0"/>
          <w:numId w:val="9"/>
        </w:numPr>
        <w:spacing w:before="100" w:after="100"/>
      </w:pPr>
      <w:r>
        <w:t>Determine and create your message or this project. What news do you want to communicate? Your focus should be a subject of interest or concern to your communities.</w:t>
      </w:r>
    </w:p>
    <w:p w:rsidR="00BB5BCB" w:rsidRPr="00823970" w:rsidRDefault="00BB5BCB" w:rsidP="0055410A">
      <w:pPr>
        <w:numPr>
          <w:ilvl w:val="0"/>
          <w:numId w:val="9"/>
        </w:numPr>
        <w:spacing w:before="100" w:after="100"/>
      </w:pPr>
      <w:r w:rsidRPr="00823970">
        <w:t xml:space="preserve">Add </w:t>
      </w:r>
      <w:r w:rsidR="001F0846" w:rsidRPr="00823970">
        <w:t xml:space="preserve">interesting </w:t>
      </w:r>
      <w:r w:rsidRPr="00823970">
        <w:t xml:space="preserve">web sites, links, readings, videos to your aggregator. </w:t>
      </w:r>
      <w:r w:rsidR="00CC40B6" w:rsidRPr="00823970">
        <w:t>Suggested tool for aggregati</w:t>
      </w:r>
      <w:r w:rsidR="008F0EC3">
        <w:t>on: EverNote.com or Storify.com or Scoop.it.com.</w:t>
      </w:r>
      <w:r w:rsidR="00CC40B6" w:rsidRPr="00823970">
        <w:t xml:space="preserve"> </w:t>
      </w:r>
      <w:r w:rsidR="0055410A" w:rsidRPr="00823970">
        <w:t>Perhaps make a noteboo</w:t>
      </w:r>
      <w:r w:rsidR="00C71D60">
        <w:t>k in EverNote</w:t>
      </w:r>
      <w:r w:rsidR="00A269DF">
        <w:t xml:space="preserve"> for the topic</w:t>
      </w:r>
      <w:r w:rsidR="008F0EC3">
        <w:t>s</w:t>
      </w:r>
      <w:r w:rsidR="00A269DF">
        <w:t xml:space="preserve"> </w:t>
      </w:r>
      <w:r w:rsidR="003551BA">
        <w:t>of your</w:t>
      </w:r>
      <w:r w:rsidR="00A269DF">
        <w:t xml:space="preserve"> communication product</w:t>
      </w:r>
      <w:r w:rsidR="008F0EC3">
        <w:t>s in this class.</w:t>
      </w:r>
    </w:p>
    <w:p w:rsidR="00BB5BCB" w:rsidRPr="00823970" w:rsidRDefault="00BB5BCB" w:rsidP="00BB5BCB">
      <w:pPr>
        <w:numPr>
          <w:ilvl w:val="0"/>
          <w:numId w:val="9"/>
        </w:numPr>
        <w:spacing w:before="100" w:after="100"/>
      </w:pPr>
      <w:r w:rsidRPr="00823970">
        <w:t xml:space="preserve">Constantly ask </w:t>
      </w:r>
      <w:r w:rsidR="00A269DF">
        <w:t xml:space="preserve">why you chose an issue or topic and how each shared resource </w:t>
      </w:r>
      <w:r w:rsidR="0055410A" w:rsidRPr="00823970">
        <w:t>add</w:t>
      </w:r>
      <w:r w:rsidR="008F0EC3">
        <w:t>s</w:t>
      </w:r>
      <w:r w:rsidR="0055410A" w:rsidRPr="00823970">
        <w:t xml:space="preserve"> value for you</w:t>
      </w:r>
      <w:r w:rsidR="00A269DF">
        <w:t xml:space="preserve"> and your audience</w:t>
      </w:r>
      <w:r w:rsidR="0055410A" w:rsidRPr="00823970">
        <w:t>.</w:t>
      </w:r>
    </w:p>
    <w:p w:rsidR="0055410A" w:rsidRPr="00823970" w:rsidRDefault="0055410A" w:rsidP="0055410A">
      <w:pPr>
        <w:numPr>
          <w:ilvl w:val="0"/>
          <w:numId w:val="9"/>
        </w:numPr>
      </w:pPr>
      <w:r w:rsidRPr="00823970">
        <w:lastRenderedPageBreak/>
        <w:t>Tw</w:t>
      </w:r>
      <w:r w:rsidR="00A269DF">
        <w:t>eet the progress you make to the</w:t>
      </w:r>
      <w:r w:rsidRPr="00823970">
        <w:t xml:space="preserve"> class Twitter </w:t>
      </w:r>
      <w:r w:rsidR="00F63F8C">
        <w:t xml:space="preserve">hashtag: #LU Social Media MOOC” and/or on the class Facebook site at </w:t>
      </w:r>
      <w:r w:rsidR="00F63F8C">
        <w:rPr>
          <w:rFonts w:ascii="Helvetica" w:hAnsi="Helvetica" w:cs="Helvetica"/>
          <w:b/>
          <w:bCs/>
          <w:color w:val="141823"/>
          <w:sz w:val="21"/>
          <w:szCs w:val="21"/>
          <w:shd w:val="clear" w:color="auto" w:fill="FFFFFF"/>
        </w:rPr>
        <w:t>LU Social Media for Communication MOOC</w:t>
      </w:r>
      <w:r w:rsidR="00F63F8C">
        <w:rPr>
          <w:rFonts w:ascii="Helvetica" w:hAnsi="Helvetica" w:cs="Helvetica"/>
          <w:b/>
          <w:bCs/>
          <w:color w:val="141823"/>
          <w:sz w:val="21"/>
          <w:szCs w:val="21"/>
          <w:shd w:val="clear" w:color="auto" w:fill="FFFFFF"/>
        </w:rPr>
        <w:t>.</w:t>
      </w:r>
    </w:p>
    <w:p w:rsidR="0055410A" w:rsidRPr="00823970" w:rsidRDefault="00A269DF" w:rsidP="00BB5BCB">
      <w:pPr>
        <w:numPr>
          <w:ilvl w:val="0"/>
          <w:numId w:val="9"/>
        </w:numPr>
        <w:spacing w:before="100" w:after="100"/>
      </w:pPr>
      <w:r>
        <w:t>Determine which of you resources</w:t>
      </w:r>
      <w:r w:rsidR="0055410A" w:rsidRPr="00823970">
        <w:t xml:space="preserve"> are mos</w:t>
      </w:r>
      <w:r w:rsidR="0036053D" w:rsidRPr="00823970">
        <w:t>t</w:t>
      </w:r>
      <w:r w:rsidR="00526C6A" w:rsidRPr="00823970">
        <w:t xml:space="preserve"> valuable and most</w:t>
      </w:r>
      <w:r w:rsidR="0036053D" w:rsidRPr="00823970">
        <w:t xml:space="preserve"> interesting for your </w:t>
      </w:r>
      <w:r>
        <w:t xml:space="preserve">community </w:t>
      </w:r>
      <w:r w:rsidR="0036053D" w:rsidRPr="00823970">
        <w:t xml:space="preserve">analyzing their </w:t>
      </w:r>
      <w:r>
        <w:t xml:space="preserve">needs and </w:t>
      </w:r>
      <w:r w:rsidR="008F0EC3">
        <w:t>interests</w:t>
      </w:r>
      <w:r w:rsidR="0036053D" w:rsidRPr="00823970">
        <w:t>.</w:t>
      </w:r>
      <w:r w:rsidR="008F0EC3">
        <w:t xml:space="preserve"> Build and create positive images of your school environment.</w:t>
      </w:r>
      <w:r w:rsidR="0036053D" w:rsidRPr="00823970">
        <w:t xml:space="preserve"> </w:t>
      </w:r>
    </w:p>
    <w:p w:rsidR="0055410A" w:rsidRPr="00823970" w:rsidRDefault="00F13C69" w:rsidP="00BB5BCB">
      <w:pPr>
        <w:numPr>
          <w:ilvl w:val="0"/>
          <w:numId w:val="9"/>
        </w:numPr>
        <w:spacing w:before="100" w:after="100"/>
      </w:pPr>
      <w:r>
        <w:t>Tweet the link to your communique</w:t>
      </w:r>
      <w:r w:rsidR="0036053D" w:rsidRPr="00823970">
        <w:t xml:space="preserve"> and comment</w:t>
      </w:r>
      <w:r w:rsidR="00526C6A" w:rsidRPr="00823970">
        <w:t xml:space="preserve"> to t</w:t>
      </w:r>
      <w:r w:rsidR="0055410A" w:rsidRPr="00823970">
        <w:t xml:space="preserve">weets </w:t>
      </w:r>
      <w:r w:rsidR="00CC40B6" w:rsidRPr="00823970">
        <w:t>of others</w:t>
      </w:r>
      <w:r w:rsidR="0055410A" w:rsidRPr="00823970">
        <w:t xml:space="preserve"> involved in this class</w:t>
      </w:r>
      <w:r w:rsidR="0036053D" w:rsidRPr="00823970">
        <w:t xml:space="preserve"> project.</w:t>
      </w:r>
    </w:p>
    <w:p w:rsidR="00F63F8C" w:rsidRDefault="00F13C69" w:rsidP="00F63F8C">
      <w:pPr>
        <w:numPr>
          <w:ilvl w:val="0"/>
          <w:numId w:val="9"/>
        </w:numPr>
        <w:spacing w:before="100" w:after="100"/>
      </w:pPr>
      <w:r>
        <w:t xml:space="preserve">Think </w:t>
      </w:r>
      <w:r w:rsidR="00A269DF">
        <w:t xml:space="preserve">and use </w:t>
      </w:r>
      <w:r>
        <w:t xml:space="preserve"> your public educational communique</w:t>
      </w:r>
      <w:r w:rsidR="0036053D" w:rsidRPr="00823970">
        <w:t xml:space="preserve"> as a living learning strategy that goes beyond this class</w:t>
      </w:r>
      <w:r>
        <w:t>.</w:t>
      </w:r>
    </w:p>
    <w:p w:rsidR="000344F7" w:rsidRDefault="00267530" w:rsidP="00F63F8C">
      <w:pPr>
        <w:spacing w:before="100" w:after="100"/>
        <w:ind w:left="720"/>
      </w:pPr>
      <w:r>
        <w:rPr>
          <w:b/>
          <w:color w:val="C00000"/>
        </w:rPr>
        <w:t>Week 3.4 --</w:t>
      </w:r>
      <w:r w:rsidR="00B6358D" w:rsidRPr="00F63F8C">
        <w:rPr>
          <w:b/>
          <w:color w:val="C00000"/>
        </w:rPr>
        <w:t>Reflecting on Your E</w:t>
      </w:r>
      <w:r w:rsidR="00807940" w:rsidRPr="00F63F8C">
        <w:rPr>
          <w:b/>
          <w:color w:val="C00000"/>
        </w:rPr>
        <w:t xml:space="preserve">xperiences </w:t>
      </w:r>
      <w:r w:rsidR="00720DA8" w:rsidRPr="00F63F8C">
        <w:rPr>
          <w:b/>
          <w:color w:val="C00000"/>
        </w:rPr>
        <w:t>with the</w:t>
      </w:r>
      <w:r w:rsidR="00F13C69" w:rsidRPr="00F63F8C">
        <w:rPr>
          <w:b/>
          <w:color w:val="C00000"/>
        </w:rPr>
        <w:t xml:space="preserve"> Educational Communique</w:t>
      </w:r>
      <w:r w:rsidR="00720DA8" w:rsidRPr="00F63F8C">
        <w:rPr>
          <w:b/>
          <w:color w:val="C00000"/>
        </w:rPr>
        <w:t xml:space="preserve"> for Parents</w:t>
      </w:r>
      <w:r w:rsidR="002F019C" w:rsidRPr="00F63F8C">
        <w:rPr>
          <w:b/>
          <w:color w:val="C00000"/>
        </w:rPr>
        <w:t xml:space="preserve">, </w:t>
      </w:r>
      <w:r w:rsidR="00720DA8" w:rsidRPr="00F63F8C">
        <w:rPr>
          <w:b/>
          <w:color w:val="C00000"/>
        </w:rPr>
        <w:t xml:space="preserve"> Community</w:t>
      </w:r>
      <w:r w:rsidR="004C77B4" w:rsidRPr="00F63F8C">
        <w:rPr>
          <w:b/>
          <w:color w:val="C00000"/>
        </w:rPr>
        <w:t>, Colleagues, or</w:t>
      </w:r>
      <w:r w:rsidR="002F019C" w:rsidRPr="00F63F8C">
        <w:rPr>
          <w:b/>
          <w:color w:val="C00000"/>
        </w:rPr>
        <w:t xml:space="preserve"> Students.</w:t>
      </w:r>
    </w:p>
    <w:p w:rsidR="000344F7" w:rsidRDefault="000344F7" w:rsidP="000344F7">
      <w:pPr>
        <w:spacing w:after="100"/>
        <w:rPr>
          <w:iCs/>
        </w:rPr>
      </w:pPr>
      <w:r w:rsidRPr="00823970">
        <w:t xml:space="preserve">Prepare </w:t>
      </w:r>
      <w:r>
        <w:t>your reflective blog contribution. Reflect on</w:t>
      </w:r>
      <w:r w:rsidRPr="00823970">
        <w:t xml:space="preserve"> </w:t>
      </w:r>
      <w:r>
        <w:t xml:space="preserve">how your communication product may improve the school </w:t>
      </w:r>
      <w:r>
        <w:tab/>
        <w:t xml:space="preserve">climate. You may post a sreencast using </w:t>
      </w:r>
      <w:hyperlink r:id="rId42" w:history="1">
        <w:r w:rsidRPr="006801A6">
          <w:rPr>
            <w:rStyle w:val="Hyperlink"/>
          </w:rPr>
          <w:t>http://screenr.com/</w:t>
        </w:r>
      </w:hyperlink>
      <w:r>
        <w:t xml:space="preserve"> or other tool of your choice.The</w:t>
      </w:r>
      <w:r w:rsidRPr="00823970">
        <w:t xml:space="preserve"> link</w:t>
      </w:r>
      <w:r>
        <w:t xml:space="preserve">s with reflections of determining your audience and the communication tool </w:t>
      </w:r>
      <w:r w:rsidRPr="00823970">
        <w:t>should to be tagged on Twitter with “#LU Social Media MOOC”</w:t>
      </w:r>
      <w:r>
        <w:t xml:space="preserve"> and/or submitted to your Face Book group. </w:t>
      </w:r>
      <w:r>
        <w:rPr>
          <w:iCs/>
        </w:rPr>
        <w:t>Share</w:t>
      </w:r>
      <w:r w:rsidRPr="00823970">
        <w:rPr>
          <w:iCs/>
        </w:rPr>
        <w:t xml:space="preserve"> posting </w:t>
      </w:r>
      <w:r>
        <w:rPr>
          <w:iCs/>
        </w:rPr>
        <w:t>of steps chosen for creating your communique parents, community, colleagues, or students.</w:t>
      </w:r>
    </w:p>
    <w:p w:rsidR="000344F7" w:rsidRDefault="000344F7" w:rsidP="000344F7">
      <w:pPr>
        <w:spacing w:after="100"/>
        <w:rPr>
          <w:iCs/>
        </w:rPr>
      </w:pPr>
    </w:p>
    <w:p w:rsidR="000344F7" w:rsidRDefault="000344F7" w:rsidP="000344F7">
      <w:pPr>
        <w:spacing w:after="100"/>
        <w:rPr>
          <w:iCs/>
        </w:rPr>
      </w:pPr>
      <w:r>
        <w:rPr>
          <w:iCs/>
        </w:rPr>
        <w:t>Submit links for creating your Communique for Parents, Community, Colleagues, or Students here:</w:t>
      </w:r>
    </w:p>
    <w:p w:rsidR="000344F7" w:rsidRPr="00823970" w:rsidRDefault="00D65C5A" w:rsidP="000344F7">
      <w:pPr>
        <w:spacing w:after="100"/>
        <w:rPr>
          <w:iCs/>
        </w:rPr>
      </w:pPr>
      <w:r>
        <w:rPr>
          <w:noProof/>
        </w:rPr>
        <w:pict>
          <v:shape id="Text Box 2" o:spid="_x0000_s1035" type="#_x0000_t202" style="position:absolute;margin-left:40.8pt;margin-top:14.6pt;width:425.15pt;height:77.1pt;z-index: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RGucTKAIAAE4EAAAOAAAAAAAAAAAAAAAAAC4CAABkcnMvZTJvRG9j&#10;LnhtbFBLAQItABQABgAIAAAAIQD9LzLW2wAAAAUBAAAPAAAAAAAAAAAAAAAAAIIEAABkcnMvZG93&#10;bnJldi54bWxQSwUGAAAAAAQABADzAAAAigUAAAAA&#10;">
            <v:textbox>
              <w:txbxContent>
                <w:p w:rsidR="000344F7" w:rsidRDefault="000344F7" w:rsidP="000344F7"/>
              </w:txbxContent>
            </v:textbox>
          </v:shape>
        </w:pict>
      </w:r>
    </w:p>
    <w:p w:rsidR="000344F7" w:rsidRPr="00823970" w:rsidRDefault="000344F7" w:rsidP="000344F7">
      <w:pPr>
        <w:spacing w:after="100"/>
        <w:rPr>
          <w:iCs/>
        </w:rPr>
      </w:pPr>
    </w:p>
    <w:p w:rsidR="000344F7" w:rsidRDefault="000344F7" w:rsidP="000344F7">
      <w:pPr>
        <w:rPr>
          <w:b/>
          <w:color w:val="C00000"/>
        </w:rPr>
      </w:pPr>
      <w:r w:rsidRPr="00823970">
        <w:rPr>
          <w:b/>
          <w:color w:val="C00000"/>
        </w:rPr>
        <w:tab/>
      </w:r>
    </w:p>
    <w:p w:rsidR="000344F7" w:rsidRDefault="000344F7" w:rsidP="000344F7">
      <w:pPr>
        <w:rPr>
          <w:b/>
          <w:color w:val="C00000"/>
        </w:rPr>
      </w:pPr>
    </w:p>
    <w:p w:rsidR="000344F7" w:rsidRDefault="000344F7" w:rsidP="000344F7">
      <w:pPr>
        <w:rPr>
          <w:b/>
          <w:color w:val="C00000"/>
        </w:rPr>
      </w:pPr>
    </w:p>
    <w:p w:rsidR="000344F7" w:rsidRDefault="000344F7" w:rsidP="000344F7">
      <w:pPr>
        <w:rPr>
          <w:b/>
          <w:color w:val="C00000"/>
        </w:rPr>
      </w:pPr>
    </w:p>
    <w:p w:rsidR="00823970" w:rsidRDefault="00823970" w:rsidP="000344F7">
      <w:pPr>
        <w:spacing w:before="100" w:after="100"/>
        <w:ind w:left="720"/>
        <w:rPr>
          <w:iCs/>
        </w:rPr>
      </w:pPr>
      <w:r w:rsidRPr="00823970">
        <w:tab/>
      </w:r>
      <w:r w:rsidR="000344F7">
        <w:t xml:space="preserve"> </w:t>
      </w:r>
    </w:p>
    <w:p w:rsidR="00A827A9" w:rsidRDefault="00A827A9" w:rsidP="00823970">
      <w:pPr>
        <w:spacing w:after="100"/>
        <w:rPr>
          <w:iCs/>
        </w:rPr>
      </w:pPr>
    </w:p>
    <w:p w:rsidR="000344F7" w:rsidRDefault="0055509C" w:rsidP="000344F7">
      <w:pPr>
        <w:spacing w:after="100"/>
        <w:rPr>
          <w:iCs/>
        </w:rPr>
      </w:pPr>
      <w:r>
        <w:rPr>
          <w:b/>
          <w:color w:val="C00000"/>
        </w:rPr>
        <w:t>Assignment Week</w:t>
      </w:r>
      <w:r w:rsidR="00267530">
        <w:rPr>
          <w:b/>
          <w:color w:val="C00000"/>
        </w:rPr>
        <w:t xml:space="preserve"> 3.5</w:t>
      </w:r>
      <w:bookmarkStart w:id="0" w:name="_GoBack"/>
      <w:bookmarkEnd w:id="0"/>
      <w:r w:rsidR="006E7D5D">
        <w:rPr>
          <w:b/>
          <w:color w:val="C00000"/>
        </w:rPr>
        <w:t xml:space="preserve"> </w:t>
      </w:r>
      <w:r w:rsidR="00456118" w:rsidRPr="00823970">
        <w:rPr>
          <w:b/>
          <w:color w:val="C00000"/>
        </w:rPr>
        <w:t>—</w:t>
      </w:r>
      <w:r w:rsidR="006E7D5D">
        <w:rPr>
          <w:b/>
          <w:color w:val="C00000"/>
        </w:rPr>
        <w:t xml:space="preserve"> </w:t>
      </w:r>
      <w:r w:rsidR="00456118" w:rsidRPr="00823970">
        <w:rPr>
          <w:b/>
          <w:color w:val="C00000"/>
        </w:rPr>
        <w:t xml:space="preserve">Optional </w:t>
      </w:r>
      <w:r w:rsidR="00720DA8">
        <w:rPr>
          <w:b/>
          <w:color w:val="C00000"/>
        </w:rPr>
        <w:t xml:space="preserve"> Self- and </w:t>
      </w:r>
      <w:r w:rsidR="00456118" w:rsidRPr="00823970">
        <w:rPr>
          <w:b/>
          <w:color w:val="C00000"/>
        </w:rPr>
        <w:t>Peer</w:t>
      </w:r>
      <w:r w:rsidR="00720DA8">
        <w:rPr>
          <w:b/>
          <w:color w:val="C00000"/>
        </w:rPr>
        <w:t>-</w:t>
      </w:r>
      <w:r w:rsidR="00456118" w:rsidRPr="00823970">
        <w:rPr>
          <w:b/>
          <w:color w:val="C00000"/>
        </w:rPr>
        <w:t>Assessment.</w:t>
      </w:r>
    </w:p>
    <w:p w:rsidR="000344F7" w:rsidRDefault="00B76C20" w:rsidP="000344F7">
      <w:pPr>
        <w:spacing w:after="100"/>
        <w:rPr>
          <w:iCs/>
        </w:rPr>
      </w:pPr>
      <w:r>
        <w:t xml:space="preserve">As </w:t>
      </w:r>
      <w:r w:rsidR="00F23A8D" w:rsidRPr="00823970">
        <w:t>optional p</w:t>
      </w:r>
      <w:r w:rsidR="00526C6A" w:rsidRPr="00823970">
        <w:t>eer a</w:t>
      </w:r>
      <w:r w:rsidR="001B6884" w:rsidRPr="00823970">
        <w:t>ssess</w:t>
      </w:r>
      <w:r w:rsidR="00F23A8D" w:rsidRPr="00823970">
        <w:t>ment</w:t>
      </w:r>
      <w:r>
        <w:t>s</w:t>
      </w:r>
      <w:r w:rsidR="00F23A8D" w:rsidRPr="00823970">
        <w:t>,</w:t>
      </w:r>
      <w:r w:rsidR="00526C6A" w:rsidRPr="00823970">
        <w:t xml:space="preserve"> review</w:t>
      </w:r>
      <w:r w:rsidR="002E0AC8" w:rsidRPr="00823970">
        <w:t xml:space="preserve"> two other colleague</w:t>
      </w:r>
      <w:r w:rsidR="001B6884" w:rsidRPr="00823970">
        <w:t>s</w:t>
      </w:r>
      <w:r w:rsidR="002E0AC8" w:rsidRPr="00823970">
        <w:t>’</w:t>
      </w:r>
      <w:r w:rsidR="001B6884" w:rsidRPr="00823970">
        <w:t xml:space="preserve"> </w:t>
      </w:r>
      <w:r w:rsidR="00A269DF">
        <w:t>public educational communique</w:t>
      </w:r>
      <w:r w:rsidR="00F23A8D" w:rsidRPr="00823970">
        <w:t xml:space="preserve"> </w:t>
      </w:r>
      <w:r w:rsidR="001B6884" w:rsidRPr="00823970">
        <w:t xml:space="preserve">and the </w:t>
      </w:r>
      <w:r w:rsidR="00A269DF">
        <w:t xml:space="preserve">accompanying </w:t>
      </w:r>
      <w:r w:rsidR="001B6884" w:rsidRPr="00823970">
        <w:t>digital artifact submitted</w:t>
      </w:r>
      <w:r w:rsidR="00F23A8D" w:rsidRPr="00823970">
        <w:t xml:space="preserve"> as a critical friend</w:t>
      </w:r>
      <w:r w:rsidR="001B6884" w:rsidRPr="00823970">
        <w:t>.</w:t>
      </w:r>
    </w:p>
    <w:p w:rsidR="001B6884" w:rsidRPr="000344F7" w:rsidRDefault="001B6884" w:rsidP="000344F7">
      <w:pPr>
        <w:spacing w:after="100"/>
        <w:rPr>
          <w:iCs/>
        </w:rPr>
      </w:pPr>
      <w:r w:rsidRPr="00823970">
        <w:t xml:space="preserve">Submit </w:t>
      </w:r>
      <w:r w:rsidR="00526C6A" w:rsidRPr="00823970">
        <w:t>y</w:t>
      </w:r>
      <w:r w:rsidR="00B76C20">
        <w:t xml:space="preserve">our self-assessment </w:t>
      </w:r>
      <w:r w:rsidR="003551BA">
        <w:t>of your</w:t>
      </w:r>
      <w:r w:rsidR="00B76C20">
        <w:t xml:space="preserve"> personal</w:t>
      </w:r>
      <w:r w:rsidRPr="00823970">
        <w:t xml:space="preserve"> </w:t>
      </w:r>
      <w:r w:rsidR="000344F7">
        <w:t>communique</w:t>
      </w:r>
      <w:r w:rsidRPr="00823970">
        <w:t xml:space="preserve"> and the</w:t>
      </w:r>
      <w:r w:rsidR="00AB31BD">
        <w:t xml:space="preserve"> peer assessments of the</w:t>
      </w:r>
      <w:r w:rsidRPr="00823970">
        <w:t xml:space="preserve"> digital </w:t>
      </w:r>
      <w:r w:rsidR="000344F7">
        <w:t>communique</w:t>
      </w:r>
      <w:r w:rsidR="00AB31BD">
        <w:t>s</w:t>
      </w:r>
      <w:r w:rsidR="000344F7">
        <w:t xml:space="preserve">  of two peers’</w:t>
      </w:r>
      <w:r w:rsidRPr="00823970">
        <w:t xml:space="preserve"> link</w:t>
      </w:r>
      <w:r w:rsidR="002E0AC8" w:rsidRPr="00823970">
        <w:t>s</w:t>
      </w:r>
      <w:r w:rsidRPr="00823970">
        <w:t xml:space="preserve"> in the expandable box below. Share </w:t>
      </w:r>
      <w:r w:rsidR="00B76C20">
        <w:t>the peer as</w:t>
      </w:r>
      <w:r w:rsidR="000344F7">
        <w:t xml:space="preserve">sessment links </w:t>
      </w:r>
      <w:r w:rsidR="00B76C20">
        <w:t>and your self-assessment below.</w:t>
      </w:r>
    </w:p>
    <w:p w:rsidR="001B6884" w:rsidRPr="00823970" w:rsidRDefault="001B6884" w:rsidP="009B5DB1">
      <w:pPr>
        <w:ind w:left="720"/>
      </w:pPr>
    </w:p>
    <w:p w:rsidR="001B6884" w:rsidRPr="00823970" w:rsidRDefault="001B6884" w:rsidP="009B5DB1">
      <w:pPr>
        <w:ind w:left="720"/>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56"/>
      </w:tblGrid>
      <w:tr w:rsidR="001B6884" w:rsidRPr="00823970" w:rsidTr="001B6884">
        <w:tc>
          <w:tcPr>
            <w:tcW w:w="8856" w:type="dxa"/>
            <w:shd w:val="clear" w:color="auto" w:fill="auto"/>
          </w:tcPr>
          <w:p w:rsidR="001B6884" w:rsidRPr="00823970" w:rsidRDefault="001B6884" w:rsidP="009B5DB1"/>
          <w:p w:rsidR="001B6884" w:rsidRPr="00823970" w:rsidRDefault="001B6884" w:rsidP="009B5DB1"/>
          <w:p w:rsidR="001B6884" w:rsidRPr="00823970" w:rsidRDefault="001B6884" w:rsidP="009B5DB1"/>
          <w:p w:rsidR="001B6884" w:rsidRPr="00823970" w:rsidRDefault="001B6884" w:rsidP="009B5DB1"/>
        </w:tc>
      </w:tr>
    </w:tbl>
    <w:p w:rsidR="00465F31" w:rsidRPr="00823970" w:rsidRDefault="00465F31" w:rsidP="009B5DB1">
      <w:pPr>
        <w:ind w:left="720"/>
      </w:pPr>
    </w:p>
    <w:p w:rsidR="00D366E4" w:rsidRPr="00823970" w:rsidRDefault="00D366E4" w:rsidP="00D366E4">
      <w:pPr>
        <w:spacing w:after="100"/>
        <w:rPr>
          <w:b/>
          <w:iCs/>
        </w:rPr>
      </w:pPr>
      <w:r w:rsidRPr="00823970">
        <w:rPr>
          <w:b/>
          <w:color w:val="BE151D"/>
        </w:rPr>
        <w:t>Criteria</w:t>
      </w:r>
      <w:r w:rsidR="00720DA8">
        <w:rPr>
          <w:b/>
          <w:color w:val="BE151D"/>
        </w:rPr>
        <w:t xml:space="preserve"> for </w:t>
      </w:r>
      <w:r w:rsidR="00A269DF">
        <w:rPr>
          <w:b/>
          <w:color w:val="BE151D"/>
        </w:rPr>
        <w:t xml:space="preserve"> Educational Communique</w:t>
      </w:r>
      <w:r w:rsidR="002F019C">
        <w:rPr>
          <w:b/>
          <w:color w:val="BE151D"/>
        </w:rPr>
        <w:t xml:space="preserve"> for Parents, </w:t>
      </w:r>
      <w:r w:rsidR="00720DA8">
        <w:rPr>
          <w:b/>
          <w:color w:val="BE151D"/>
        </w:rPr>
        <w:t>Community</w:t>
      </w:r>
      <w:r w:rsidR="002F019C">
        <w:rPr>
          <w:b/>
          <w:color w:val="BE151D"/>
        </w:rPr>
        <w:t>, Colleague, or Students</w:t>
      </w:r>
      <w:r w:rsidR="00A269DF">
        <w:rPr>
          <w:b/>
          <w:color w:val="BE151D"/>
        </w:rPr>
        <w:t xml:space="preserve"> </w:t>
      </w:r>
      <w:r w:rsidR="002E0AC8" w:rsidRPr="00823970">
        <w:rPr>
          <w:b/>
          <w:color w:val="BE151D"/>
        </w:rPr>
        <w:t xml:space="preserve">and </w:t>
      </w:r>
      <w:r w:rsidR="003A3788" w:rsidRPr="00823970">
        <w:rPr>
          <w:b/>
          <w:color w:val="BE151D"/>
        </w:rPr>
        <w:t>Self- and</w:t>
      </w:r>
      <w:r w:rsidRPr="00823970">
        <w:rPr>
          <w:b/>
          <w:color w:val="BE151D"/>
        </w:rPr>
        <w:t xml:space="preserve"> Peer-Assessment</w:t>
      </w:r>
      <w:r w:rsidR="002E0AC8" w:rsidRPr="00823970">
        <w:rPr>
          <w:b/>
          <w:color w:val="BE151D"/>
        </w:rPr>
        <w:t xml:space="preserve"> Assignments</w:t>
      </w:r>
    </w:p>
    <w:p w:rsidR="00D366E4" w:rsidRPr="00823970" w:rsidRDefault="00D366E4" w:rsidP="00D366E4">
      <w:pPr>
        <w:spacing w:after="100"/>
        <w:rPr>
          <w:b/>
          <w:iCs/>
        </w:rPr>
      </w:pPr>
    </w:p>
    <w:tbl>
      <w:tblPr>
        <w:tblW w:w="8418" w:type="dxa"/>
        <w:tblInd w:w="1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8"/>
        <w:gridCol w:w="6300"/>
      </w:tblGrid>
      <w:tr w:rsidR="00D366E4" w:rsidRPr="00823970" w:rsidTr="00823970">
        <w:tc>
          <w:tcPr>
            <w:tcW w:w="2118" w:type="dxa"/>
            <w:shd w:val="clear" w:color="auto" w:fill="C00000"/>
          </w:tcPr>
          <w:p w:rsidR="00D366E4" w:rsidRPr="00823970" w:rsidRDefault="00D366E4" w:rsidP="001B6884">
            <w:pPr>
              <w:spacing w:after="100"/>
              <w:rPr>
                <w:iCs/>
              </w:rPr>
            </w:pPr>
          </w:p>
        </w:tc>
        <w:tc>
          <w:tcPr>
            <w:tcW w:w="6300" w:type="dxa"/>
            <w:shd w:val="clear" w:color="auto" w:fill="C00000"/>
          </w:tcPr>
          <w:p w:rsidR="00D366E4" w:rsidRPr="00823970" w:rsidRDefault="00D366E4" w:rsidP="001B6884">
            <w:pPr>
              <w:spacing w:after="100"/>
              <w:rPr>
                <w:iCs/>
              </w:rPr>
            </w:pPr>
            <w:r w:rsidRPr="00823970">
              <w:rPr>
                <w:iCs/>
              </w:rPr>
              <w:t>Exemplary</w:t>
            </w:r>
          </w:p>
        </w:tc>
      </w:tr>
      <w:tr w:rsidR="00D366E4" w:rsidRPr="00823970" w:rsidTr="00823970">
        <w:tc>
          <w:tcPr>
            <w:tcW w:w="2118" w:type="dxa"/>
            <w:shd w:val="clear" w:color="auto" w:fill="C00000"/>
          </w:tcPr>
          <w:p w:rsidR="00D366E4" w:rsidRPr="00823970" w:rsidRDefault="0055509C" w:rsidP="001B6884">
            <w:pPr>
              <w:spacing w:after="100"/>
              <w:rPr>
                <w:iCs/>
              </w:rPr>
            </w:pPr>
            <w:r>
              <w:rPr>
                <w:iCs/>
              </w:rPr>
              <w:t>Week</w:t>
            </w:r>
            <w:r w:rsidR="0070677B" w:rsidRPr="00823970">
              <w:rPr>
                <w:iCs/>
              </w:rPr>
              <w:t xml:space="preserve"> </w:t>
            </w:r>
            <w:r>
              <w:rPr>
                <w:iCs/>
              </w:rPr>
              <w:t>3</w:t>
            </w:r>
            <w:r w:rsidR="00D366E4" w:rsidRPr="00823970">
              <w:rPr>
                <w:iCs/>
              </w:rPr>
              <w:t>.1 Preplanning</w:t>
            </w:r>
            <w:r w:rsidR="002E0AC8" w:rsidRPr="00823970">
              <w:rPr>
                <w:iCs/>
              </w:rPr>
              <w:t xml:space="preserve"> on Discussion Board</w:t>
            </w:r>
          </w:p>
          <w:p w:rsidR="00D366E4" w:rsidRPr="00823970" w:rsidRDefault="00B6358D" w:rsidP="001B6884">
            <w:pPr>
              <w:spacing w:after="100"/>
              <w:rPr>
                <w:iCs/>
              </w:rPr>
            </w:pPr>
            <w:r w:rsidRPr="00823970">
              <w:rPr>
                <w:iCs/>
              </w:rPr>
              <w:t>5</w:t>
            </w:r>
            <w:r w:rsidR="00D366E4" w:rsidRPr="00823970">
              <w:rPr>
                <w:iCs/>
              </w:rPr>
              <w:t>0 points</w:t>
            </w:r>
          </w:p>
        </w:tc>
        <w:tc>
          <w:tcPr>
            <w:tcW w:w="6300" w:type="dxa"/>
          </w:tcPr>
          <w:p w:rsidR="0070677B" w:rsidRPr="00823970" w:rsidRDefault="00A269DF" w:rsidP="0070677B">
            <w:pPr>
              <w:spacing w:after="100"/>
              <w:rPr>
                <w:iCs/>
              </w:rPr>
            </w:pPr>
            <w:r>
              <w:rPr>
                <w:iCs/>
              </w:rPr>
              <w:t>Several t</w:t>
            </w:r>
            <w:r w:rsidR="0070677B" w:rsidRPr="00823970">
              <w:rPr>
                <w:iCs/>
              </w:rPr>
              <w:t>opics were highlighted.</w:t>
            </w:r>
          </w:p>
          <w:p w:rsidR="00D366E4" w:rsidRPr="00823970" w:rsidRDefault="0070677B" w:rsidP="0070677B">
            <w:pPr>
              <w:spacing w:after="100"/>
              <w:rPr>
                <w:iCs/>
              </w:rPr>
            </w:pPr>
            <w:r w:rsidRPr="00823970">
              <w:rPr>
                <w:color w:val="000000"/>
                <w:shd w:val="clear" w:color="auto" w:fill="FFFFFF"/>
              </w:rPr>
              <w:t xml:space="preserve">Discussion postings display an excellent understanding of the required readings and underlying concepts including correct use of terminology. Postings integrate an outside resource, or relevant research, to support important points. Well-edited quotes are cited appropriately.  No more than 10% of the posting is a direct quotation. *Rubric  retrieved from </w:t>
            </w:r>
            <w:hyperlink r:id="rId43" w:history="1">
              <w:r w:rsidRPr="00823970">
                <w:rPr>
                  <w:rStyle w:val="Hyperlink"/>
                  <w:shd w:val="clear" w:color="auto" w:fill="FFFFFF"/>
                </w:rPr>
                <w:t>https://www2.uwstout.edu/content/profdev/rubrics/discussionrubric.html</w:t>
              </w:r>
            </w:hyperlink>
            <w:r w:rsidRPr="00823970">
              <w:rPr>
                <w:color w:val="000000"/>
                <w:shd w:val="clear" w:color="auto" w:fill="FFFFFF"/>
              </w:rPr>
              <w:t>. April 2, 2014.</w:t>
            </w:r>
          </w:p>
        </w:tc>
      </w:tr>
      <w:tr w:rsidR="00456118" w:rsidRPr="00823970" w:rsidTr="00823970">
        <w:tc>
          <w:tcPr>
            <w:tcW w:w="2118" w:type="dxa"/>
            <w:shd w:val="clear" w:color="auto" w:fill="C00000"/>
          </w:tcPr>
          <w:p w:rsidR="00D8259F" w:rsidRDefault="0055509C" w:rsidP="00D8259F">
            <w:pPr>
              <w:spacing w:after="100"/>
              <w:rPr>
                <w:iCs/>
              </w:rPr>
            </w:pPr>
            <w:r>
              <w:rPr>
                <w:iCs/>
              </w:rPr>
              <w:t>Week 3</w:t>
            </w:r>
            <w:r w:rsidR="00720DA8">
              <w:rPr>
                <w:iCs/>
              </w:rPr>
              <w:t xml:space="preserve">.2 Planning the </w:t>
            </w:r>
            <w:r w:rsidR="00D019FE">
              <w:rPr>
                <w:iCs/>
              </w:rPr>
              <w:t xml:space="preserve"> Educational Communique</w:t>
            </w:r>
            <w:r w:rsidR="00D8259F">
              <w:rPr>
                <w:iCs/>
              </w:rPr>
              <w:t xml:space="preserve"> with Readings and Videos with Reflections </w:t>
            </w:r>
          </w:p>
          <w:p w:rsidR="00456118" w:rsidRPr="00823970" w:rsidRDefault="00D8259F" w:rsidP="00D8259F">
            <w:pPr>
              <w:spacing w:after="100"/>
              <w:rPr>
                <w:iCs/>
              </w:rPr>
            </w:pPr>
            <w:r>
              <w:rPr>
                <w:iCs/>
              </w:rPr>
              <w:t>50 Points</w:t>
            </w:r>
          </w:p>
        </w:tc>
        <w:tc>
          <w:tcPr>
            <w:tcW w:w="6300" w:type="dxa"/>
          </w:tcPr>
          <w:p w:rsidR="00456118" w:rsidRPr="00823970" w:rsidRDefault="000344F7" w:rsidP="00D019FE">
            <w:pPr>
              <w:spacing w:after="100"/>
              <w:rPr>
                <w:iCs/>
              </w:rPr>
            </w:pPr>
            <w:r>
              <w:rPr>
                <w:iCs/>
              </w:rPr>
              <w:t>Review</w:t>
            </w:r>
            <w:r w:rsidR="00456118" w:rsidRPr="00823970">
              <w:rPr>
                <w:iCs/>
              </w:rPr>
              <w:t xml:space="preserve"> </w:t>
            </w:r>
            <w:r w:rsidR="00823970" w:rsidRPr="00823970">
              <w:rPr>
                <w:iCs/>
              </w:rPr>
              <w:t xml:space="preserve">a minimum of </w:t>
            </w:r>
            <w:r w:rsidR="002F019C">
              <w:rPr>
                <w:iCs/>
              </w:rPr>
              <w:t>5 of the resources listed w</w:t>
            </w:r>
            <w:r w:rsidR="00D8259F">
              <w:rPr>
                <w:iCs/>
              </w:rPr>
              <w:t>ithin the blog post for reflecting on the</w:t>
            </w:r>
            <w:r w:rsidR="00720DA8">
              <w:rPr>
                <w:iCs/>
              </w:rPr>
              <w:t xml:space="preserve"> planning phase of creating the</w:t>
            </w:r>
            <w:r w:rsidR="00D019FE">
              <w:rPr>
                <w:iCs/>
              </w:rPr>
              <w:t xml:space="preserve"> Educational Communique.</w:t>
            </w:r>
          </w:p>
        </w:tc>
      </w:tr>
      <w:tr w:rsidR="00D366E4" w:rsidRPr="00823970" w:rsidTr="00823970">
        <w:tc>
          <w:tcPr>
            <w:tcW w:w="2118" w:type="dxa"/>
            <w:shd w:val="clear" w:color="auto" w:fill="C00000"/>
          </w:tcPr>
          <w:p w:rsidR="00D366E4" w:rsidRPr="00823970" w:rsidRDefault="0055509C" w:rsidP="001B6884">
            <w:pPr>
              <w:spacing w:after="100"/>
              <w:rPr>
                <w:iCs/>
              </w:rPr>
            </w:pPr>
            <w:r>
              <w:rPr>
                <w:iCs/>
              </w:rPr>
              <w:t>Week 3</w:t>
            </w:r>
            <w:r w:rsidR="00456118" w:rsidRPr="00823970">
              <w:rPr>
                <w:iCs/>
              </w:rPr>
              <w:t xml:space="preserve">.3 </w:t>
            </w:r>
            <w:r w:rsidR="00431A6B">
              <w:rPr>
                <w:iCs/>
              </w:rPr>
              <w:t xml:space="preserve">Create </w:t>
            </w:r>
            <w:r w:rsidR="00456118" w:rsidRPr="00823970">
              <w:rPr>
                <w:iCs/>
              </w:rPr>
              <w:t xml:space="preserve">Your </w:t>
            </w:r>
            <w:r w:rsidR="00D019FE">
              <w:rPr>
                <w:iCs/>
              </w:rPr>
              <w:t xml:space="preserve"> Educational Communique</w:t>
            </w:r>
          </w:p>
          <w:p w:rsidR="00D366E4" w:rsidRPr="00823970" w:rsidRDefault="00D366E4" w:rsidP="001B6884">
            <w:pPr>
              <w:spacing w:after="100"/>
              <w:rPr>
                <w:iCs/>
              </w:rPr>
            </w:pPr>
            <w:r w:rsidRPr="00823970">
              <w:rPr>
                <w:iCs/>
              </w:rPr>
              <w:t>1</w:t>
            </w:r>
            <w:r w:rsidR="00D8259F">
              <w:rPr>
                <w:iCs/>
              </w:rPr>
              <w:t>0</w:t>
            </w:r>
            <w:r w:rsidRPr="00823970">
              <w:rPr>
                <w:iCs/>
              </w:rPr>
              <w:t>0 points</w:t>
            </w:r>
          </w:p>
          <w:p w:rsidR="00D366E4" w:rsidRPr="00823970" w:rsidRDefault="00D366E4" w:rsidP="001B6884">
            <w:pPr>
              <w:spacing w:after="100"/>
              <w:rPr>
                <w:iCs/>
              </w:rPr>
            </w:pPr>
          </w:p>
        </w:tc>
        <w:tc>
          <w:tcPr>
            <w:tcW w:w="6300" w:type="dxa"/>
          </w:tcPr>
          <w:p w:rsidR="00D366E4" w:rsidRPr="00823970" w:rsidRDefault="00D8259F" w:rsidP="00431A6B">
            <w:pPr>
              <w:spacing w:before="100" w:after="100"/>
              <w:rPr>
                <w:iCs/>
              </w:rPr>
            </w:pPr>
            <w:r>
              <w:t xml:space="preserve">Who did you determine to be </w:t>
            </w:r>
            <w:r w:rsidR="00D019FE">
              <w:t>you audience</w:t>
            </w:r>
            <w:r>
              <w:t xml:space="preserve"> and why were they chosen? </w:t>
            </w:r>
            <w:r w:rsidR="00431A6B">
              <w:t>What readings and videos were most helpful? Why did you choose the social media tool you used?</w:t>
            </w:r>
          </w:p>
        </w:tc>
      </w:tr>
      <w:tr w:rsidR="00431A6B" w:rsidRPr="00823970" w:rsidTr="00823970">
        <w:tc>
          <w:tcPr>
            <w:tcW w:w="2118" w:type="dxa"/>
            <w:shd w:val="clear" w:color="auto" w:fill="C00000"/>
          </w:tcPr>
          <w:p w:rsidR="00431A6B" w:rsidRDefault="0055509C" w:rsidP="001B6884">
            <w:pPr>
              <w:spacing w:after="100"/>
              <w:rPr>
                <w:iCs/>
              </w:rPr>
            </w:pPr>
            <w:r>
              <w:rPr>
                <w:iCs/>
              </w:rPr>
              <w:t>Week 3</w:t>
            </w:r>
            <w:r w:rsidR="00431A6B">
              <w:rPr>
                <w:iCs/>
              </w:rPr>
              <w:t>.4 Your Contributions: Reflective Blog</w:t>
            </w:r>
          </w:p>
          <w:p w:rsidR="00431A6B" w:rsidRDefault="00431A6B" w:rsidP="001B6884">
            <w:pPr>
              <w:spacing w:after="100"/>
              <w:rPr>
                <w:iCs/>
              </w:rPr>
            </w:pPr>
            <w:r>
              <w:rPr>
                <w:iCs/>
              </w:rPr>
              <w:t>100 points</w:t>
            </w:r>
          </w:p>
        </w:tc>
        <w:tc>
          <w:tcPr>
            <w:tcW w:w="6300" w:type="dxa"/>
          </w:tcPr>
          <w:p w:rsidR="00431A6B" w:rsidRPr="00823970" w:rsidRDefault="00431A6B" w:rsidP="00431A6B">
            <w:pPr>
              <w:spacing w:before="100" w:after="100"/>
            </w:pPr>
            <w:r w:rsidRPr="00823970">
              <w:t>Submitted blog or video post of steps used for creating the p</w:t>
            </w:r>
            <w:r>
              <w:t>ublic educational communique and provided a link to your rationale sharing importance of the communique to you and your school.</w:t>
            </w:r>
          </w:p>
        </w:tc>
      </w:tr>
      <w:tr w:rsidR="00456118" w:rsidRPr="00823970" w:rsidTr="00823970">
        <w:tc>
          <w:tcPr>
            <w:tcW w:w="2118" w:type="dxa"/>
            <w:shd w:val="clear" w:color="auto" w:fill="C00000"/>
          </w:tcPr>
          <w:p w:rsidR="00456118" w:rsidRPr="00823970" w:rsidRDefault="0055509C" w:rsidP="00456118">
            <w:pPr>
              <w:spacing w:after="100"/>
              <w:rPr>
                <w:iCs/>
              </w:rPr>
            </w:pPr>
            <w:r>
              <w:rPr>
                <w:iCs/>
              </w:rPr>
              <w:t>Week 3.5</w:t>
            </w:r>
            <w:r w:rsidR="00456118" w:rsidRPr="00823970">
              <w:rPr>
                <w:iCs/>
              </w:rPr>
              <w:t xml:space="preserve"> </w:t>
            </w:r>
            <w:r w:rsidR="006D0A98">
              <w:rPr>
                <w:iCs/>
              </w:rPr>
              <w:t xml:space="preserve">Optional </w:t>
            </w:r>
            <w:r w:rsidR="00720DA8">
              <w:rPr>
                <w:iCs/>
              </w:rPr>
              <w:t xml:space="preserve">Self- and </w:t>
            </w:r>
            <w:r w:rsidR="006D0A98">
              <w:rPr>
                <w:iCs/>
              </w:rPr>
              <w:t>Peer</w:t>
            </w:r>
            <w:r w:rsidR="00720DA8">
              <w:rPr>
                <w:iCs/>
              </w:rPr>
              <w:t>-</w:t>
            </w:r>
            <w:r w:rsidR="006D0A98">
              <w:rPr>
                <w:iCs/>
              </w:rPr>
              <w:t xml:space="preserve"> </w:t>
            </w:r>
            <w:r w:rsidR="00A827A9">
              <w:rPr>
                <w:iCs/>
              </w:rPr>
              <w:t xml:space="preserve"> Assignment. </w:t>
            </w:r>
            <w:r w:rsidR="00456118" w:rsidRPr="00823970">
              <w:rPr>
                <w:iCs/>
              </w:rPr>
              <w:t xml:space="preserve">Enter posting in your class blog for </w:t>
            </w:r>
            <w:r w:rsidR="00A827A9">
              <w:rPr>
                <w:iCs/>
              </w:rPr>
              <w:t>r</w:t>
            </w:r>
            <w:r w:rsidR="00456118" w:rsidRPr="00823970">
              <w:rPr>
                <w:iCs/>
              </w:rPr>
              <w:t>eview and</w:t>
            </w:r>
            <w:r w:rsidR="00A827A9">
              <w:rPr>
                <w:iCs/>
              </w:rPr>
              <w:t xml:space="preserve"> feedback of</w:t>
            </w:r>
            <w:r w:rsidR="00456118" w:rsidRPr="00823970">
              <w:rPr>
                <w:iCs/>
              </w:rPr>
              <w:t xml:space="preserve"> </w:t>
            </w:r>
            <w:r w:rsidR="00A827A9">
              <w:rPr>
                <w:iCs/>
              </w:rPr>
              <w:t>peer assessment of</w:t>
            </w:r>
            <w:r w:rsidR="00D019FE">
              <w:rPr>
                <w:iCs/>
              </w:rPr>
              <w:t xml:space="preserve"> at least</w:t>
            </w:r>
            <w:r w:rsidR="00A827A9">
              <w:rPr>
                <w:iCs/>
              </w:rPr>
              <w:t xml:space="preserve"> t</w:t>
            </w:r>
            <w:r w:rsidR="00456118" w:rsidRPr="00823970">
              <w:rPr>
                <w:iCs/>
              </w:rPr>
              <w:t xml:space="preserve">wo </w:t>
            </w:r>
            <w:r w:rsidR="00A827A9">
              <w:rPr>
                <w:iCs/>
              </w:rPr>
              <w:t>colleagues’</w:t>
            </w:r>
            <w:r w:rsidR="00720DA8">
              <w:rPr>
                <w:iCs/>
              </w:rPr>
              <w:t xml:space="preserve"> </w:t>
            </w:r>
            <w:r w:rsidR="00D019FE">
              <w:rPr>
                <w:iCs/>
              </w:rPr>
              <w:t xml:space="preserve"> Educational Communique</w:t>
            </w:r>
            <w:r w:rsidR="00431A6B">
              <w:rPr>
                <w:iCs/>
              </w:rPr>
              <w:t>. Self-</w:t>
            </w:r>
            <w:r w:rsidR="00431A6B">
              <w:rPr>
                <w:iCs/>
              </w:rPr>
              <w:lastRenderedPageBreak/>
              <w:t xml:space="preserve">assess your communique. </w:t>
            </w:r>
            <w:r w:rsidR="00456118" w:rsidRPr="00823970">
              <w:rPr>
                <w:iCs/>
              </w:rPr>
              <w:t>Suggested tool: WordPress</w:t>
            </w:r>
          </w:p>
          <w:p w:rsidR="00456118" w:rsidRPr="00823970" w:rsidRDefault="00456118" w:rsidP="00456118">
            <w:pPr>
              <w:spacing w:after="100"/>
              <w:rPr>
                <w:iCs/>
              </w:rPr>
            </w:pPr>
            <w:r w:rsidRPr="00823970">
              <w:rPr>
                <w:iCs/>
              </w:rPr>
              <w:t xml:space="preserve">100 Points </w:t>
            </w:r>
          </w:p>
        </w:tc>
        <w:tc>
          <w:tcPr>
            <w:tcW w:w="6300" w:type="dxa"/>
          </w:tcPr>
          <w:p w:rsidR="00456118" w:rsidRPr="00823970" w:rsidRDefault="00456118" w:rsidP="00D8259F">
            <w:pPr>
              <w:spacing w:after="100"/>
              <w:rPr>
                <w:color w:val="000000"/>
                <w:shd w:val="clear" w:color="auto" w:fill="FFFFCC"/>
              </w:rPr>
            </w:pPr>
            <w:r w:rsidRPr="00823970">
              <w:rPr>
                <w:color w:val="000000"/>
                <w:shd w:val="clear" w:color="auto" w:fill="FFFFCC"/>
              </w:rPr>
              <w:lastRenderedPageBreak/>
              <w:t>Postings provide insight, understanding, and reflective thought about the topic.</w:t>
            </w:r>
          </w:p>
          <w:p w:rsidR="00456118" w:rsidRPr="00823970" w:rsidRDefault="00456118" w:rsidP="00D8259F">
            <w:pPr>
              <w:spacing w:after="100"/>
              <w:rPr>
                <w:color w:val="000000"/>
                <w:shd w:val="clear" w:color="auto" w:fill="FFFFCC"/>
              </w:rPr>
            </w:pPr>
            <w:r w:rsidRPr="00823970">
              <w:rPr>
                <w:color w:val="000000"/>
                <w:shd w:val="clear" w:color="auto" w:fill="FFFFCC"/>
              </w:rPr>
              <w:t>Postings present a focused and cohesive viewpoint that is substantiated by effective supporting examples or  links to relevant, up-to-date websites or documents that enhance the information presented.</w:t>
            </w:r>
          </w:p>
          <w:p w:rsidR="00456118" w:rsidRPr="00823970" w:rsidRDefault="00456118" w:rsidP="00D8259F">
            <w:pPr>
              <w:spacing w:after="100"/>
              <w:rPr>
                <w:color w:val="000000"/>
                <w:shd w:val="clear" w:color="auto" w:fill="FFFFCC"/>
              </w:rPr>
            </w:pPr>
            <w:r w:rsidRPr="00823970">
              <w:rPr>
                <w:color w:val="000000"/>
                <w:shd w:val="clear" w:color="auto" w:fill="FFFFCC"/>
              </w:rPr>
              <w:t>Selects and inserts high quality graphics and multimedia when appropriate to enhance the content’s visual appeal and increase readability.</w:t>
            </w:r>
          </w:p>
          <w:p w:rsidR="00456118" w:rsidRPr="00823970" w:rsidRDefault="00456118" w:rsidP="00D8259F">
            <w:pPr>
              <w:spacing w:after="100"/>
              <w:rPr>
                <w:color w:val="000000"/>
                <w:shd w:val="clear" w:color="auto" w:fill="FFFFCC"/>
              </w:rPr>
            </w:pPr>
            <w:r w:rsidRPr="00823970">
              <w:rPr>
                <w:color w:val="000000"/>
                <w:shd w:val="clear" w:color="auto" w:fill="FFFFCC"/>
              </w:rPr>
              <w:t xml:space="preserve">Acknowledges all image and multimedia sources with captions </w:t>
            </w:r>
            <w:r w:rsidRPr="00823970">
              <w:rPr>
                <w:color w:val="000000"/>
                <w:shd w:val="clear" w:color="auto" w:fill="FFFFCC"/>
              </w:rPr>
              <w:lastRenderedPageBreak/>
              <w:t>or annotations.</w:t>
            </w:r>
          </w:p>
          <w:p w:rsidR="00456118" w:rsidRPr="00823970" w:rsidRDefault="00456118" w:rsidP="00D8259F">
            <w:pPr>
              <w:spacing w:after="100"/>
              <w:rPr>
                <w:color w:val="000000"/>
                <w:shd w:val="clear" w:color="auto" w:fill="FFFFCC"/>
              </w:rPr>
            </w:pPr>
            <w:r w:rsidRPr="00823970">
              <w:rPr>
                <w:color w:val="000000"/>
                <w:shd w:val="clear" w:color="auto" w:fill="FFFFCC"/>
              </w:rPr>
              <w:t xml:space="preserve">All images, media and text created by others display appropriate copyright permissions and accurate citations. </w:t>
            </w:r>
            <w:r w:rsidRPr="00823970">
              <w:rPr>
                <w:color w:val="000000"/>
                <w:shd w:val="clear" w:color="auto" w:fill="EEEEFF"/>
              </w:rPr>
              <w:t>Written responses are free of grammatical, spelling or punctuation errors.  The style of writing facilitates communication. </w:t>
            </w:r>
            <w:r w:rsidRPr="00823970">
              <w:rPr>
                <w:color w:val="000000"/>
                <w:shd w:val="clear" w:color="auto" w:fill="FFFFCC"/>
              </w:rPr>
              <w:t xml:space="preserve"> *Rubric Retrieved from</w:t>
            </w:r>
          </w:p>
          <w:p w:rsidR="00456118" w:rsidRPr="00823970" w:rsidRDefault="00D65C5A" w:rsidP="00D8259F">
            <w:pPr>
              <w:spacing w:after="100"/>
              <w:rPr>
                <w:iCs/>
              </w:rPr>
            </w:pPr>
            <w:hyperlink r:id="rId44" w:history="1">
              <w:r w:rsidR="00456118" w:rsidRPr="00823970">
                <w:rPr>
                  <w:rStyle w:val="Hyperlink"/>
                  <w:iCs/>
                </w:rPr>
                <w:t>https://www2.uwstout.edu/content/profdev/rubrics/blogrubric.html</w:t>
              </w:r>
            </w:hyperlink>
            <w:r w:rsidR="00456118" w:rsidRPr="00823970">
              <w:rPr>
                <w:iCs/>
              </w:rPr>
              <w:t>, April 2, 2014.</w:t>
            </w:r>
          </w:p>
        </w:tc>
      </w:tr>
      <w:tr w:rsidR="00456118" w:rsidRPr="00823970" w:rsidTr="00823970">
        <w:tc>
          <w:tcPr>
            <w:tcW w:w="2118" w:type="dxa"/>
            <w:shd w:val="clear" w:color="auto" w:fill="C00000"/>
          </w:tcPr>
          <w:p w:rsidR="00456118" w:rsidRPr="00823970" w:rsidRDefault="00456118" w:rsidP="001B6884">
            <w:pPr>
              <w:spacing w:after="100"/>
              <w:rPr>
                <w:iCs/>
              </w:rPr>
            </w:pPr>
            <w:r w:rsidRPr="00823970">
              <w:rPr>
                <w:iCs/>
              </w:rPr>
              <w:lastRenderedPageBreak/>
              <w:t>Total  Points</w:t>
            </w:r>
          </w:p>
        </w:tc>
        <w:tc>
          <w:tcPr>
            <w:tcW w:w="6300" w:type="dxa"/>
          </w:tcPr>
          <w:p w:rsidR="00456118" w:rsidRPr="00823970" w:rsidRDefault="00431A6B" w:rsidP="006D0A98">
            <w:pPr>
              <w:spacing w:after="100"/>
              <w:rPr>
                <w:iCs/>
              </w:rPr>
            </w:pPr>
            <w:r>
              <w:rPr>
                <w:iCs/>
              </w:rPr>
              <w:t>4</w:t>
            </w:r>
            <w:r w:rsidR="0055509C">
              <w:rPr>
                <w:iCs/>
              </w:rPr>
              <w:t>00 Total Points for Week 3</w:t>
            </w:r>
            <w:r w:rsidR="00A827A9">
              <w:rPr>
                <w:iCs/>
              </w:rPr>
              <w:t>.</w:t>
            </w:r>
          </w:p>
        </w:tc>
      </w:tr>
    </w:tbl>
    <w:p w:rsidR="00D366E4" w:rsidRPr="00823970" w:rsidRDefault="00D366E4" w:rsidP="00D366E4">
      <w:pPr>
        <w:spacing w:after="100"/>
        <w:rPr>
          <w:iCs/>
        </w:rPr>
      </w:pPr>
    </w:p>
    <w:p w:rsidR="00D366E4" w:rsidRPr="00823970" w:rsidRDefault="00D366E4" w:rsidP="00D366E4">
      <w:pPr>
        <w:spacing w:after="100"/>
        <w:rPr>
          <w:iCs/>
        </w:rPr>
      </w:pPr>
    </w:p>
    <w:p w:rsidR="00D366E4" w:rsidRPr="00823970" w:rsidRDefault="00D366E4" w:rsidP="00D366E4">
      <w:pPr>
        <w:spacing w:after="100"/>
      </w:pPr>
    </w:p>
    <w:p w:rsidR="00D366E4" w:rsidRPr="00823970" w:rsidRDefault="00D366E4" w:rsidP="00D366E4">
      <w:pPr>
        <w:spacing w:after="100"/>
      </w:pPr>
    </w:p>
    <w:p w:rsidR="002B6587" w:rsidRPr="00823970" w:rsidRDefault="002B6587" w:rsidP="009B5DB1">
      <w:pPr>
        <w:spacing w:after="100"/>
        <w:rPr>
          <w:iCs/>
        </w:rPr>
      </w:pPr>
    </w:p>
    <w:sectPr w:rsidR="002B6587" w:rsidRPr="00823970" w:rsidSect="00DB69AA">
      <w:headerReference w:type="even" r:id="rId45"/>
      <w:headerReference w:type="default" r:id="rId46"/>
      <w:footerReference w:type="even" r:id="rId47"/>
      <w:footerReference w:type="default" r:id="rId48"/>
      <w:headerReference w:type="first" r:id="rId49"/>
      <w:footerReference w:type="first" r:id="rId50"/>
      <w:pgSz w:w="12240" w:h="15840"/>
      <w:pgMar w:top="1440" w:right="1440" w:bottom="1440" w:left="1440" w:header="81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C5A" w:rsidRDefault="00D65C5A">
      <w:r>
        <w:separator/>
      </w:r>
    </w:p>
  </w:endnote>
  <w:endnote w:type="continuationSeparator" w:id="0">
    <w:p w:rsidR="00D65C5A" w:rsidRDefault="00D65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Pr="00BD4266" w:rsidRDefault="00F445CF" w:rsidP="000F065B">
    <w:pPr>
      <w:pStyle w:val="Footer"/>
      <w:tabs>
        <w:tab w:val="clear" w:pos="4680"/>
      </w:tabs>
    </w:pPr>
    <w:r w:rsidRPr="00BD4266">
      <w:t xml:space="preserve">Lamar University 2014  </w:t>
    </w:r>
    <w:r w:rsidRPr="00BD4266">
      <w:tab/>
      <w:t xml:space="preserve">Page </w:t>
    </w:r>
    <w:r w:rsidRPr="00BD4266">
      <w:fldChar w:fldCharType="begin"/>
    </w:r>
    <w:r w:rsidRPr="00BD4266">
      <w:instrText xml:space="preserve"> PAGE </w:instrText>
    </w:r>
    <w:r w:rsidRPr="00BD4266">
      <w:fldChar w:fldCharType="separate"/>
    </w:r>
    <w:r w:rsidR="009533FB">
      <w:rPr>
        <w:noProof/>
      </w:rPr>
      <w:t>6</w:t>
    </w:r>
    <w:r w:rsidRPr="00BD4266">
      <w:fldChar w:fldCharType="end"/>
    </w:r>
    <w:r w:rsidRPr="00BD4266">
      <w:t xml:space="preserve"> of </w:t>
    </w:r>
    <w:r w:rsidR="00D65C5A">
      <w:fldChar w:fldCharType="begin"/>
    </w:r>
    <w:r w:rsidR="00D65C5A">
      <w:instrText xml:space="preserve"> NUMPAGES  </w:instrText>
    </w:r>
    <w:r w:rsidR="00D65C5A">
      <w:fldChar w:fldCharType="separate"/>
    </w:r>
    <w:r w:rsidR="009533FB">
      <w:rPr>
        <w:noProof/>
      </w:rPr>
      <w:t>8</w:t>
    </w:r>
    <w:r w:rsidR="00D65C5A">
      <w:rPr>
        <w:noProof/>
      </w:rPr>
      <w:fldChar w:fldCharType="end"/>
    </w:r>
  </w:p>
  <w:p w:rsidR="00F445CF" w:rsidRPr="00AE5DC1" w:rsidRDefault="00F445C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C5A" w:rsidRDefault="00D65C5A">
      <w:r>
        <w:separator/>
      </w:r>
    </w:p>
  </w:footnote>
  <w:footnote w:type="continuationSeparator" w:id="0">
    <w:p w:rsidR="00D65C5A" w:rsidRDefault="00D65C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Pr="00C27081" w:rsidRDefault="00F445CF" w:rsidP="00330A44">
    <w:pPr>
      <w:pStyle w:val="ACEsubhead2"/>
      <w:rPr>
        <w:rFonts w:ascii="Times New Roman" w:hAnsi="Times New Roman"/>
        <w:i w:val="0"/>
        <w:color w:val="auto"/>
        <w:sz w:val="24"/>
      </w:rPr>
    </w:pPr>
    <w:r w:rsidRPr="00C27081">
      <w:rPr>
        <w:rFonts w:ascii="Times New Roman" w:hAnsi="Times New Roman"/>
        <w:i w:val="0"/>
        <w:color w:val="auto"/>
        <w:sz w:val="24"/>
      </w:rPr>
      <w:t>Social Media: Communication Tools for Educators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D7393"/>
    <w:multiLevelType w:val="hybridMultilevel"/>
    <w:tmpl w:val="898A1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1B5C1A"/>
    <w:multiLevelType w:val="multilevel"/>
    <w:tmpl w:val="2D50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EE791B"/>
    <w:multiLevelType w:val="multilevel"/>
    <w:tmpl w:val="B8623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BE799D"/>
    <w:multiLevelType w:val="multilevel"/>
    <w:tmpl w:val="97B45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BA7B67"/>
    <w:multiLevelType w:val="multilevel"/>
    <w:tmpl w:val="BD7C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D55C3C"/>
    <w:multiLevelType w:val="hybridMultilevel"/>
    <w:tmpl w:val="7EB68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297511"/>
    <w:multiLevelType w:val="hybridMultilevel"/>
    <w:tmpl w:val="DC3EE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C04456"/>
    <w:multiLevelType w:val="hybridMultilevel"/>
    <w:tmpl w:val="92AEA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7005812"/>
    <w:multiLevelType w:val="multilevel"/>
    <w:tmpl w:val="FE5A71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76D22AE9"/>
    <w:multiLevelType w:val="hybridMultilevel"/>
    <w:tmpl w:val="7EB68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4"/>
  </w:num>
  <w:num w:numId="4">
    <w:abstractNumId w:val="2"/>
  </w:num>
  <w:num w:numId="5">
    <w:abstractNumId w:val="1"/>
  </w:num>
  <w:num w:numId="6">
    <w:abstractNumId w:val="3"/>
  </w:num>
  <w:num w:numId="7">
    <w:abstractNumId w:val="8"/>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ttachedTemplate r:id="rId1"/>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201A"/>
    <w:rsid w:val="00010C35"/>
    <w:rsid w:val="0001527C"/>
    <w:rsid w:val="000344F7"/>
    <w:rsid w:val="000373E5"/>
    <w:rsid w:val="00043AE9"/>
    <w:rsid w:val="000546CF"/>
    <w:rsid w:val="0006029F"/>
    <w:rsid w:val="00067A0D"/>
    <w:rsid w:val="00075D72"/>
    <w:rsid w:val="00091265"/>
    <w:rsid w:val="00095445"/>
    <w:rsid w:val="000976B6"/>
    <w:rsid w:val="000A3FA5"/>
    <w:rsid w:val="000C5C5F"/>
    <w:rsid w:val="000D4A93"/>
    <w:rsid w:val="000E0AF3"/>
    <w:rsid w:val="000F065B"/>
    <w:rsid w:val="001222A8"/>
    <w:rsid w:val="00122321"/>
    <w:rsid w:val="0012245D"/>
    <w:rsid w:val="00123907"/>
    <w:rsid w:val="00123BDB"/>
    <w:rsid w:val="00126C11"/>
    <w:rsid w:val="00135402"/>
    <w:rsid w:val="00142154"/>
    <w:rsid w:val="00161C06"/>
    <w:rsid w:val="00167C56"/>
    <w:rsid w:val="001715C9"/>
    <w:rsid w:val="00171D15"/>
    <w:rsid w:val="0017736B"/>
    <w:rsid w:val="001978BB"/>
    <w:rsid w:val="001B6884"/>
    <w:rsid w:val="001C63A0"/>
    <w:rsid w:val="001C764D"/>
    <w:rsid w:val="001E0551"/>
    <w:rsid w:val="001F0846"/>
    <w:rsid w:val="001F10A9"/>
    <w:rsid w:val="00230A14"/>
    <w:rsid w:val="00231E66"/>
    <w:rsid w:val="00246DB4"/>
    <w:rsid w:val="002608A7"/>
    <w:rsid w:val="00265F81"/>
    <w:rsid w:val="00267530"/>
    <w:rsid w:val="00273008"/>
    <w:rsid w:val="00276518"/>
    <w:rsid w:val="00282E8A"/>
    <w:rsid w:val="00287A76"/>
    <w:rsid w:val="00290524"/>
    <w:rsid w:val="002A0FA6"/>
    <w:rsid w:val="002A4FB0"/>
    <w:rsid w:val="002B08E8"/>
    <w:rsid w:val="002B49C5"/>
    <w:rsid w:val="002B6587"/>
    <w:rsid w:val="002C5C1D"/>
    <w:rsid w:val="002D46B8"/>
    <w:rsid w:val="002E0AC8"/>
    <w:rsid w:val="002F019C"/>
    <w:rsid w:val="002F1EA0"/>
    <w:rsid w:val="00302726"/>
    <w:rsid w:val="00311438"/>
    <w:rsid w:val="00330A44"/>
    <w:rsid w:val="00340B01"/>
    <w:rsid w:val="0034526B"/>
    <w:rsid w:val="003507DE"/>
    <w:rsid w:val="003551BA"/>
    <w:rsid w:val="0036053D"/>
    <w:rsid w:val="00365D75"/>
    <w:rsid w:val="00370364"/>
    <w:rsid w:val="003925D9"/>
    <w:rsid w:val="00396556"/>
    <w:rsid w:val="003A2225"/>
    <w:rsid w:val="003A2D32"/>
    <w:rsid w:val="003A3788"/>
    <w:rsid w:val="003B10A2"/>
    <w:rsid w:val="003C5A5C"/>
    <w:rsid w:val="003C7B11"/>
    <w:rsid w:val="003D7651"/>
    <w:rsid w:val="003E7C56"/>
    <w:rsid w:val="003F6DBE"/>
    <w:rsid w:val="003F7E66"/>
    <w:rsid w:val="004206AE"/>
    <w:rsid w:val="00424543"/>
    <w:rsid w:val="00431A6B"/>
    <w:rsid w:val="00441476"/>
    <w:rsid w:val="00441484"/>
    <w:rsid w:val="00441E3C"/>
    <w:rsid w:val="00454FA4"/>
    <w:rsid w:val="00455376"/>
    <w:rsid w:val="00456118"/>
    <w:rsid w:val="0045796C"/>
    <w:rsid w:val="00461D51"/>
    <w:rsid w:val="004654C5"/>
    <w:rsid w:val="00465F31"/>
    <w:rsid w:val="004712F5"/>
    <w:rsid w:val="00477577"/>
    <w:rsid w:val="004A3B44"/>
    <w:rsid w:val="004C77B4"/>
    <w:rsid w:val="004E15E4"/>
    <w:rsid w:val="004E4347"/>
    <w:rsid w:val="00501022"/>
    <w:rsid w:val="0050731C"/>
    <w:rsid w:val="00521C0D"/>
    <w:rsid w:val="00522EC8"/>
    <w:rsid w:val="0052354E"/>
    <w:rsid w:val="00526C6A"/>
    <w:rsid w:val="0053010E"/>
    <w:rsid w:val="0054613B"/>
    <w:rsid w:val="00552A6A"/>
    <w:rsid w:val="0055410A"/>
    <w:rsid w:val="0055509C"/>
    <w:rsid w:val="00570269"/>
    <w:rsid w:val="005734EA"/>
    <w:rsid w:val="00585E4F"/>
    <w:rsid w:val="00592DA9"/>
    <w:rsid w:val="005B0101"/>
    <w:rsid w:val="005B4E00"/>
    <w:rsid w:val="005B63F2"/>
    <w:rsid w:val="005C3677"/>
    <w:rsid w:val="005D30BC"/>
    <w:rsid w:val="005F4E95"/>
    <w:rsid w:val="00602177"/>
    <w:rsid w:val="006077E1"/>
    <w:rsid w:val="0061238C"/>
    <w:rsid w:val="00615D13"/>
    <w:rsid w:val="00617A46"/>
    <w:rsid w:val="00617F1E"/>
    <w:rsid w:val="00646092"/>
    <w:rsid w:val="006511AD"/>
    <w:rsid w:val="00652FFD"/>
    <w:rsid w:val="0065669F"/>
    <w:rsid w:val="00670F5E"/>
    <w:rsid w:val="00683669"/>
    <w:rsid w:val="00684386"/>
    <w:rsid w:val="0068774D"/>
    <w:rsid w:val="00690426"/>
    <w:rsid w:val="006A4D17"/>
    <w:rsid w:val="006D0356"/>
    <w:rsid w:val="006D0A98"/>
    <w:rsid w:val="006D3D81"/>
    <w:rsid w:val="006D3DB2"/>
    <w:rsid w:val="006E5F9B"/>
    <w:rsid w:val="006E7D5D"/>
    <w:rsid w:val="006F3ABB"/>
    <w:rsid w:val="0070677B"/>
    <w:rsid w:val="00720DA8"/>
    <w:rsid w:val="00746BD1"/>
    <w:rsid w:val="00747053"/>
    <w:rsid w:val="00757FE5"/>
    <w:rsid w:val="00761BF8"/>
    <w:rsid w:val="00766EF1"/>
    <w:rsid w:val="007740A5"/>
    <w:rsid w:val="007773BB"/>
    <w:rsid w:val="007811BB"/>
    <w:rsid w:val="007818AA"/>
    <w:rsid w:val="007965E5"/>
    <w:rsid w:val="007A5584"/>
    <w:rsid w:val="007B7500"/>
    <w:rsid w:val="007C1D1C"/>
    <w:rsid w:val="007C33DF"/>
    <w:rsid w:val="007C4FA4"/>
    <w:rsid w:val="007D02C1"/>
    <w:rsid w:val="007E3E2F"/>
    <w:rsid w:val="007E528E"/>
    <w:rsid w:val="0080248D"/>
    <w:rsid w:val="00804D5E"/>
    <w:rsid w:val="00807940"/>
    <w:rsid w:val="00815815"/>
    <w:rsid w:val="00815D60"/>
    <w:rsid w:val="00822C86"/>
    <w:rsid w:val="00823970"/>
    <w:rsid w:val="008257E9"/>
    <w:rsid w:val="00827865"/>
    <w:rsid w:val="0084014F"/>
    <w:rsid w:val="008407CA"/>
    <w:rsid w:val="008407EF"/>
    <w:rsid w:val="0084134F"/>
    <w:rsid w:val="008479B4"/>
    <w:rsid w:val="00854077"/>
    <w:rsid w:val="00855BD6"/>
    <w:rsid w:val="00860309"/>
    <w:rsid w:val="008667DE"/>
    <w:rsid w:val="00875F83"/>
    <w:rsid w:val="00877B28"/>
    <w:rsid w:val="0088201A"/>
    <w:rsid w:val="008A0D38"/>
    <w:rsid w:val="008A49FB"/>
    <w:rsid w:val="008A5721"/>
    <w:rsid w:val="008A6133"/>
    <w:rsid w:val="008C2CD5"/>
    <w:rsid w:val="008C74E2"/>
    <w:rsid w:val="008D63C9"/>
    <w:rsid w:val="008D716A"/>
    <w:rsid w:val="008E313E"/>
    <w:rsid w:val="008F0EC3"/>
    <w:rsid w:val="00910A1E"/>
    <w:rsid w:val="00913E34"/>
    <w:rsid w:val="00915712"/>
    <w:rsid w:val="00921FBC"/>
    <w:rsid w:val="00926AE5"/>
    <w:rsid w:val="00942FBE"/>
    <w:rsid w:val="009533FB"/>
    <w:rsid w:val="00967CEF"/>
    <w:rsid w:val="00971467"/>
    <w:rsid w:val="00992A23"/>
    <w:rsid w:val="009A1025"/>
    <w:rsid w:val="009B22DF"/>
    <w:rsid w:val="009B5A90"/>
    <w:rsid w:val="009B5CEC"/>
    <w:rsid w:val="009B5DB1"/>
    <w:rsid w:val="009C427E"/>
    <w:rsid w:val="009C7C70"/>
    <w:rsid w:val="009F4C02"/>
    <w:rsid w:val="009F4FC4"/>
    <w:rsid w:val="00A15F37"/>
    <w:rsid w:val="00A269DF"/>
    <w:rsid w:val="00A308BA"/>
    <w:rsid w:val="00A42DE0"/>
    <w:rsid w:val="00A445DE"/>
    <w:rsid w:val="00A5032D"/>
    <w:rsid w:val="00A554C5"/>
    <w:rsid w:val="00A60D6A"/>
    <w:rsid w:val="00A72A5E"/>
    <w:rsid w:val="00A769E0"/>
    <w:rsid w:val="00A76D2D"/>
    <w:rsid w:val="00A827A9"/>
    <w:rsid w:val="00A83504"/>
    <w:rsid w:val="00A84C28"/>
    <w:rsid w:val="00A92F05"/>
    <w:rsid w:val="00A960B5"/>
    <w:rsid w:val="00A9785B"/>
    <w:rsid w:val="00AB31BD"/>
    <w:rsid w:val="00AD2622"/>
    <w:rsid w:val="00AE23C7"/>
    <w:rsid w:val="00AE5DC1"/>
    <w:rsid w:val="00AF361A"/>
    <w:rsid w:val="00AF79F9"/>
    <w:rsid w:val="00B33555"/>
    <w:rsid w:val="00B359F1"/>
    <w:rsid w:val="00B374A3"/>
    <w:rsid w:val="00B429E3"/>
    <w:rsid w:val="00B45B0C"/>
    <w:rsid w:val="00B6358D"/>
    <w:rsid w:val="00B66173"/>
    <w:rsid w:val="00B66428"/>
    <w:rsid w:val="00B66911"/>
    <w:rsid w:val="00B7307D"/>
    <w:rsid w:val="00B748CE"/>
    <w:rsid w:val="00B76C20"/>
    <w:rsid w:val="00B76DA7"/>
    <w:rsid w:val="00B858DA"/>
    <w:rsid w:val="00B96138"/>
    <w:rsid w:val="00B96ACE"/>
    <w:rsid w:val="00BA18FD"/>
    <w:rsid w:val="00BA367C"/>
    <w:rsid w:val="00BA52A3"/>
    <w:rsid w:val="00BB5BCB"/>
    <w:rsid w:val="00BB7A65"/>
    <w:rsid w:val="00BD4266"/>
    <w:rsid w:val="00BD6464"/>
    <w:rsid w:val="00BD651F"/>
    <w:rsid w:val="00C03C94"/>
    <w:rsid w:val="00C04A6B"/>
    <w:rsid w:val="00C11F95"/>
    <w:rsid w:val="00C2588B"/>
    <w:rsid w:val="00C26B12"/>
    <w:rsid w:val="00C27081"/>
    <w:rsid w:val="00C43849"/>
    <w:rsid w:val="00C53E90"/>
    <w:rsid w:val="00C71D60"/>
    <w:rsid w:val="00C74DF9"/>
    <w:rsid w:val="00C93423"/>
    <w:rsid w:val="00CA56F4"/>
    <w:rsid w:val="00CB1339"/>
    <w:rsid w:val="00CB2CE4"/>
    <w:rsid w:val="00CC2BE1"/>
    <w:rsid w:val="00CC3244"/>
    <w:rsid w:val="00CC3688"/>
    <w:rsid w:val="00CC3DDD"/>
    <w:rsid w:val="00CC40B6"/>
    <w:rsid w:val="00CC571F"/>
    <w:rsid w:val="00CD271A"/>
    <w:rsid w:val="00CF1F13"/>
    <w:rsid w:val="00CF79E9"/>
    <w:rsid w:val="00D019FE"/>
    <w:rsid w:val="00D05AA3"/>
    <w:rsid w:val="00D21B4D"/>
    <w:rsid w:val="00D22BF4"/>
    <w:rsid w:val="00D331AD"/>
    <w:rsid w:val="00D3320C"/>
    <w:rsid w:val="00D366E4"/>
    <w:rsid w:val="00D42A05"/>
    <w:rsid w:val="00D4555D"/>
    <w:rsid w:val="00D512EB"/>
    <w:rsid w:val="00D65C5A"/>
    <w:rsid w:val="00D8259F"/>
    <w:rsid w:val="00DA6982"/>
    <w:rsid w:val="00DA7583"/>
    <w:rsid w:val="00DB4764"/>
    <w:rsid w:val="00DB69AA"/>
    <w:rsid w:val="00DB6FAE"/>
    <w:rsid w:val="00DD077F"/>
    <w:rsid w:val="00DF1FFA"/>
    <w:rsid w:val="00DF3314"/>
    <w:rsid w:val="00E02ED3"/>
    <w:rsid w:val="00E04920"/>
    <w:rsid w:val="00E0552E"/>
    <w:rsid w:val="00E16AE6"/>
    <w:rsid w:val="00E55ABC"/>
    <w:rsid w:val="00E6167F"/>
    <w:rsid w:val="00E977C3"/>
    <w:rsid w:val="00EB7021"/>
    <w:rsid w:val="00EE195A"/>
    <w:rsid w:val="00EF2F21"/>
    <w:rsid w:val="00EF46A0"/>
    <w:rsid w:val="00F000E1"/>
    <w:rsid w:val="00F122A2"/>
    <w:rsid w:val="00F13C69"/>
    <w:rsid w:val="00F17069"/>
    <w:rsid w:val="00F23A8D"/>
    <w:rsid w:val="00F3185E"/>
    <w:rsid w:val="00F36707"/>
    <w:rsid w:val="00F412AC"/>
    <w:rsid w:val="00F43A29"/>
    <w:rsid w:val="00F445CF"/>
    <w:rsid w:val="00F44EAA"/>
    <w:rsid w:val="00F55470"/>
    <w:rsid w:val="00F60956"/>
    <w:rsid w:val="00F63F8C"/>
    <w:rsid w:val="00F71E8C"/>
    <w:rsid w:val="00F72CDD"/>
    <w:rsid w:val="00F73478"/>
    <w:rsid w:val="00F81957"/>
    <w:rsid w:val="00F9190E"/>
    <w:rsid w:val="00F91A76"/>
    <w:rsid w:val="00FA0C13"/>
    <w:rsid w:val="00FA3B9B"/>
    <w:rsid w:val="00FB690A"/>
    <w:rsid w:val="00FC1781"/>
    <w:rsid w:val="00FD13D8"/>
    <w:rsid w:val="00FD1593"/>
    <w:rsid w:val="00FD64EF"/>
    <w:rsid w:val="00FE3BC8"/>
    <w:rsid w:val="00FE7072"/>
    <w:rsid w:val="00FF291E"/>
    <w:rsid w:val="00FF6D0D"/>
    <w:rsid w:val="00FF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36B"/>
    <w:rPr>
      <w:rFonts w:ascii="Times New Roman" w:eastAsia="Times New Roman" w:hAnsi="Times New Roman"/>
      <w:sz w:val="24"/>
      <w:szCs w:val="24"/>
    </w:rPr>
  </w:style>
  <w:style w:type="paragraph" w:styleId="Heading1">
    <w:name w:val="heading 1"/>
    <w:basedOn w:val="Normal"/>
    <w:next w:val="Normal"/>
    <w:link w:val="Heading1Char"/>
    <w:uiPriority w:val="9"/>
    <w:qFormat/>
    <w:rsid w:val="003A2225"/>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17736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B45B0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B45B0C"/>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7736B"/>
    <w:rPr>
      <w:rFonts w:ascii="Arial" w:eastAsia="Times New Roman" w:hAnsi="Arial" w:cs="Arial"/>
      <w:b/>
      <w:bCs/>
      <w:i/>
      <w:iCs/>
      <w:sz w:val="28"/>
      <w:szCs w:val="28"/>
    </w:rPr>
  </w:style>
  <w:style w:type="paragraph" w:styleId="Footer">
    <w:name w:val="footer"/>
    <w:basedOn w:val="Normal"/>
    <w:link w:val="FooterChar"/>
    <w:uiPriority w:val="99"/>
    <w:unhideWhenUsed/>
    <w:rsid w:val="0017736B"/>
    <w:pPr>
      <w:tabs>
        <w:tab w:val="center" w:pos="4680"/>
        <w:tab w:val="right" w:pos="9360"/>
      </w:tabs>
    </w:pPr>
  </w:style>
  <w:style w:type="character" w:customStyle="1" w:styleId="FooterChar">
    <w:name w:val="Footer Char"/>
    <w:link w:val="Footer"/>
    <w:uiPriority w:val="99"/>
    <w:rsid w:val="0017736B"/>
    <w:rPr>
      <w:rFonts w:ascii="Times New Roman" w:eastAsia="Times New Roman" w:hAnsi="Times New Roman" w:cs="Times New Roman"/>
      <w:sz w:val="24"/>
      <w:szCs w:val="24"/>
    </w:rPr>
  </w:style>
  <w:style w:type="paragraph" w:styleId="NormalWeb">
    <w:name w:val="Normal (Web)"/>
    <w:basedOn w:val="Normal"/>
    <w:uiPriority w:val="99"/>
    <w:semiHidden/>
    <w:unhideWhenUsed/>
    <w:rsid w:val="0017736B"/>
    <w:pPr>
      <w:spacing w:before="100" w:beforeAutospacing="1" w:after="100" w:afterAutospacing="1"/>
    </w:pPr>
    <w:rPr>
      <w:rFonts w:eastAsia="SimSun"/>
      <w:lang w:eastAsia="zh-CN"/>
    </w:rPr>
  </w:style>
  <w:style w:type="paragraph" w:styleId="Header">
    <w:name w:val="header"/>
    <w:basedOn w:val="Normal"/>
    <w:link w:val="HeaderChar"/>
    <w:unhideWhenUsed/>
    <w:rsid w:val="00CB2CE4"/>
    <w:pPr>
      <w:tabs>
        <w:tab w:val="center" w:pos="4680"/>
        <w:tab w:val="right" w:pos="9360"/>
      </w:tabs>
    </w:pPr>
  </w:style>
  <w:style w:type="character" w:customStyle="1" w:styleId="HeaderChar">
    <w:name w:val="Header Char"/>
    <w:link w:val="Header"/>
    <w:uiPriority w:val="99"/>
    <w:semiHidden/>
    <w:rsid w:val="00CB2CE4"/>
    <w:rPr>
      <w:rFonts w:ascii="Times New Roman" w:eastAsia="Times New Roman" w:hAnsi="Times New Roman"/>
      <w:sz w:val="24"/>
      <w:szCs w:val="24"/>
    </w:rPr>
  </w:style>
  <w:style w:type="paragraph" w:customStyle="1" w:styleId="ACEsubhead2">
    <w:name w:val="ACE subhead 2"/>
    <w:basedOn w:val="Normal"/>
    <w:rsid w:val="00992A23"/>
    <w:pPr>
      <w:widowControl w:val="0"/>
      <w:suppressAutoHyphens/>
    </w:pPr>
    <w:rPr>
      <w:rFonts w:ascii="Arial" w:hAnsi="Arial"/>
      <w:b/>
      <w:i/>
      <w:color w:val="5D79A2"/>
      <w:sz w:val="22"/>
      <w:lang w:eastAsia="ar-SA"/>
    </w:rPr>
  </w:style>
  <w:style w:type="paragraph" w:customStyle="1" w:styleId="LearningObjective">
    <w:name w:val="LearningObjective"/>
    <w:basedOn w:val="Normal"/>
    <w:uiPriority w:val="99"/>
    <w:rsid w:val="00992A23"/>
    <w:pPr>
      <w:widowControl w:val="0"/>
      <w:suppressAutoHyphens/>
    </w:pPr>
    <w:rPr>
      <w:rFonts w:ascii="Arial" w:hAnsi="Arial"/>
      <w:color w:val="0000FF"/>
      <w:lang w:eastAsia="ar-SA"/>
    </w:rPr>
  </w:style>
  <w:style w:type="character" w:styleId="LineNumber">
    <w:name w:val="line number"/>
    <w:basedOn w:val="DefaultParagraphFont"/>
    <w:uiPriority w:val="99"/>
    <w:semiHidden/>
    <w:unhideWhenUsed/>
    <w:rsid w:val="008479B4"/>
  </w:style>
  <w:style w:type="table" w:styleId="TableGrid">
    <w:name w:val="Table Grid"/>
    <w:basedOn w:val="TableNormal"/>
    <w:uiPriority w:val="59"/>
    <w:rsid w:val="00CC36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F17069"/>
    <w:rPr>
      <w:color w:val="0000FF"/>
      <w:u w:val="single"/>
    </w:rPr>
  </w:style>
  <w:style w:type="character" w:styleId="FollowedHyperlink">
    <w:name w:val="FollowedHyperlink"/>
    <w:uiPriority w:val="99"/>
    <w:semiHidden/>
    <w:unhideWhenUsed/>
    <w:rsid w:val="00F17069"/>
    <w:rPr>
      <w:color w:val="800080"/>
      <w:u w:val="single"/>
    </w:rPr>
  </w:style>
  <w:style w:type="paragraph" w:styleId="BalloonText">
    <w:name w:val="Balloon Text"/>
    <w:basedOn w:val="Normal"/>
    <w:link w:val="BalloonTextChar"/>
    <w:uiPriority w:val="99"/>
    <w:semiHidden/>
    <w:unhideWhenUsed/>
    <w:rsid w:val="008407EF"/>
    <w:rPr>
      <w:rFonts w:ascii="Tahoma" w:hAnsi="Tahoma" w:cs="Tahoma"/>
      <w:sz w:val="16"/>
      <w:szCs w:val="16"/>
    </w:rPr>
  </w:style>
  <w:style w:type="character" w:customStyle="1" w:styleId="BalloonTextChar">
    <w:name w:val="Balloon Text Char"/>
    <w:link w:val="BalloonText"/>
    <w:uiPriority w:val="99"/>
    <w:semiHidden/>
    <w:rsid w:val="008407EF"/>
    <w:rPr>
      <w:rFonts w:ascii="Tahoma" w:eastAsia="Times New Roman" w:hAnsi="Tahoma" w:cs="Tahoma"/>
      <w:sz w:val="16"/>
      <w:szCs w:val="16"/>
    </w:rPr>
  </w:style>
  <w:style w:type="character" w:customStyle="1" w:styleId="Heading3Char">
    <w:name w:val="Heading 3 Char"/>
    <w:link w:val="Heading3"/>
    <w:uiPriority w:val="9"/>
    <w:semiHidden/>
    <w:rsid w:val="00B45B0C"/>
    <w:rPr>
      <w:rFonts w:ascii="Cambria" w:eastAsia="Times New Roman" w:hAnsi="Cambria" w:cs="Times New Roman"/>
      <w:b/>
      <w:bCs/>
      <w:sz w:val="26"/>
      <w:szCs w:val="26"/>
    </w:rPr>
  </w:style>
  <w:style w:type="character" w:customStyle="1" w:styleId="Heading4Char">
    <w:name w:val="Heading 4 Char"/>
    <w:link w:val="Heading4"/>
    <w:uiPriority w:val="9"/>
    <w:semiHidden/>
    <w:rsid w:val="00B45B0C"/>
    <w:rPr>
      <w:rFonts w:ascii="Calibri" w:eastAsia="Times New Roman" w:hAnsi="Calibri" w:cs="Times New Roman"/>
      <w:b/>
      <w:bCs/>
      <w:sz w:val="28"/>
      <w:szCs w:val="28"/>
    </w:rPr>
  </w:style>
  <w:style w:type="character" w:customStyle="1" w:styleId="apple-converted-space">
    <w:name w:val="apple-converted-space"/>
    <w:rsid w:val="00B45B0C"/>
  </w:style>
  <w:style w:type="character" w:styleId="Emphasis">
    <w:name w:val="Emphasis"/>
    <w:uiPriority w:val="20"/>
    <w:qFormat/>
    <w:rsid w:val="00B45B0C"/>
    <w:rPr>
      <w:i/>
      <w:iCs/>
    </w:rPr>
  </w:style>
  <w:style w:type="character" w:styleId="Strong">
    <w:name w:val="Strong"/>
    <w:uiPriority w:val="22"/>
    <w:qFormat/>
    <w:rsid w:val="00B45B0C"/>
    <w:rPr>
      <w:b/>
      <w:bCs/>
    </w:rPr>
  </w:style>
  <w:style w:type="character" w:customStyle="1" w:styleId="Heading1Char">
    <w:name w:val="Heading 1 Char"/>
    <w:link w:val="Heading1"/>
    <w:uiPriority w:val="9"/>
    <w:rsid w:val="003A2225"/>
    <w:rPr>
      <w:rFonts w:ascii="Cambria" w:eastAsia="Times New Roman" w:hAnsi="Cambria" w:cs="Times New Roman"/>
      <w:b/>
      <w:bCs/>
      <w:kern w:val="32"/>
      <w:sz w:val="32"/>
      <w:szCs w:val="32"/>
    </w:rPr>
  </w:style>
  <w:style w:type="character" w:customStyle="1" w:styleId="watch-title">
    <w:name w:val="watch-title"/>
    <w:rsid w:val="006460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37247">
      <w:bodyDiv w:val="1"/>
      <w:marLeft w:val="0"/>
      <w:marRight w:val="0"/>
      <w:marTop w:val="0"/>
      <w:marBottom w:val="0"/>
      <w:divBdr>
        <w:top w:val="none" w:sz="0" w:space="0" w:color="auto"/>
        <w:left w:val="none" w:sz="0" w:space="0" w:color="auto"/>
        <w:bottom w:val="none" w:sz="0" w:space="0" w:color="auto"/>
        <w:right w:val="none" w:sz="0" w:space="0" w:color="auto"/>
      </w:divBdr>
    </w:div>
    <w:div w:id="383601364">
      <w:bodyDiv w:val="1"/>
      <w:marLeft w:val="0"/>
      <w:marRight w:val="0"/>
      <w:marTop w:val="0"/>
      <w:marBottom w:val="0"/>
      <w:divBdr>
        <w:top w:val="none" w:sz="0" w:space="0" w:color="auto"/>
        <w:left w:val="none" w:sz="0" w:space="0" w:color="auto"/>
        <w:bottom w:val="none" w:sz="0" w:space="0" w:color="auto"/>
        <w:right w:val="none" w:sz="0" w:space="0" w:color="auto"/>
      </w:divBdr>
    </w:div>
    <w:div w:id="894392306">
      <w:bodyDiv w:val="1"/>
      <w:marLeft w:val="0"/>
      <w:marRight w:val="0"/>
      <w:marTop w:val="0"/>
      <w:marBottom w:val="0"/>
      <w:divBdr>
        <w:top w:val="none" w:sz="0" w:space="0" w:color="auto"/>
        <w:left w:val="none" w:sz="0" w:space="0" w:color="auto"/>
        <w:bottom w:val="none" w:sz="0" w:space="0" w:color="auto"/>
        <w:right w:val="none" w:sz="0" w:space="0" w:color="auto"/>
      </w:divBdr>
    </w:div>
    <w:div w:id="1026522267">
      <w:bodyDiv w:val="1"/>
      <w:marLeft w:val="0"/>
      <w:marRight w:val="0"/>
      <w:marTop w:val="0"/>
      <w:marBottom w:val="0"/>
      <w:divBdr>
        <w:top w:val="none" w:sz="0" w:space="0" w:color="auto"/>
        <w:left w:val="none" w:sz="0" w:space="0" w:color="auto"/>
        <w:bottom w:val="none" w:sz="0" w:space="0" w:color="auto"/>
        <w:right w:val="none" w:sz="0" w:space="0" w:color="auto"/>
      </w:divBdr>
    </w:div>
    <w:div w:id="1098020237">
      <w:bodyDiv w:val="1"/>
      <w:marLeft w:val="0"/>
      <w:marRight w:val="0"/>
      <w:marTop w:val="0"/>
      <w:marBottom w:val="0"/>
      <w:divBdr>
        <w:top w:val="none" w:sz="0" w:space="0" w:color="auto"/>
        <w:left w:val="none" w:sz="0" w:space="0" w:color="auto"/>
        <w:bottom w:val="none" w:sz="0" w:space="0" w:color="auto"/>
        <w:right w:val="none" w:sz="0" w:space="0" w:color="auto"/>
      </w:divBdr>
    </w:div>
    <w:div w:id="1143814526">
      <w:bodyDiv w:val="1"/>
      <w:marLeft w:val="0"/>
      <w:marRight w:val="0"/>
      <w:marTop w:val="0"/>
      <w:marBottom w:val="0"/>
      <w:divBdr>
        <w:top w:val="none" w:sz="0" w:space="0" w:color="auto"/>
        <w:left w:val="none" w:sz="0" w:space="0" w:color="auto"/>
        <w:bottom w:val="none" w:sz="0" w:space="0" w:color="auto"/>
        <w:right w:val="none" w:sz="0" w:space="0" w:color="auto"/>
      </w:divBdr>
    </w:div>
    <w:div w:id="1376269875">
      <w:bodyDiv w:val="1"/>
      <w:marLeft w:val="0"/>
      <w:marRight w:val="0"/>
      <w:marTop w:val="0"/>
      <w:marBottom w:val="0"/>
      <w:divBdr>
        <w:top w:val="none" w:sz="0" w:space="0" w:color="auto"/>
        <w:left w:val="none" w:sz="0" w:space="0" w:color="auto"/>
        <w:bottom w:val="none" w:sz="0" w:space="0" w:color="auto"/>
        <w:right w:val="none" w:sz="0" w:space="0" w:color="auto"/>
      </w:divBdr>
      <w:divsChild>
        <w:div w:id="521284463">
          <w:marLeft w:val="0"/>
          <w:marRight w:val="0"/>
          <w:marTop w:val="0"/>
          <w:marBottom w:val="0"/>
          <w:divBdr>
            <w:top w:val="none" w:sz="0" w:space="0" w:color="auto"/>
            <w:left w:val="none" w:sz="0" w:space="0" w:color="auto"/>
            <w:bottom w:val="none" w:sz="0" w:space="0" w:color="auto"/>
            <w:right w:val="none" w:sz="0" w:space="0" w:color="auto"/>
          </w:divBdr>
        </w:div>
      </w:divsChild>
    </w:div>
    <w:div w:id="1505169971">
      <w:bodyDiv w:val="1"/>
      <w:marLeft w:val="0"/>
      <w:marRight w:val="0"/>
      <w:marTop w:val="0"/>
      <w:marBottom w:val="0"/>
      <w:divBdr>
        <w:top w:val="none" w:sz="0" w:space="0" w:color="auto"/>
        <w:left w:val="none" w:sz="0" w:space="0" w:color="auto"/>
        <w:bottom w:val="none" w:sz="0" w:space="0" w:color="auto"/>
        <w:right w:val="none" w:sz="0" w:space="0" w:color="auto"/>
      </w:divBdr>
    </w:div>
    <w:div w:id="1557089692">
      <w:bodyDiv w:val="1"/>
      <w:marLeft w:val="0"/>
      <w:marRight w:val="0"/>
      <w:marTop w:val="0"/>
      <w:marBottom w:val="0"/>
      <w:divBdr>
        <w:top w:val="none" w:sz="0" w:space="0" w:color="auto"/>
        <w:left w:val="none" w:sz="0" w:space="0" w:color="auto"/>
        <w:bottom w:val="none" w:sz="0" w:space="0" w:color="auto"/>
        <w:right w:val="none" w:sz="0" w:space="0" w:color="auto"/>
      </w:divBdr>
      <w:divsChild>
        <w:div w:id="1052920648">
          <w:marLeft w:val="0"/>
          <w:marRight w:val="0"/>
          <w:marTop w:val="0"/>
          <w:marBottom w:val="0"/>
          <w:divBdr>
            <w:top w:val="none" w:sz="0" w:space="0" w:color="auto"/>
            <w:left w:val="none" w:sz="0" w:space="0" w:color="auto"/>
            <w:bottom w:val="none" w:sz="0" w:space="0" w:color="auto"/>
            <w:right w:val="none" w:sz="0" w:space="0" w:color="auto"/>
          </w:divBdr>
        </w:div>
        <w:div w:id="974607980">
          <w:marLeft w:val="0"/>
          <w:marRight w:val="0"/>
          <w:marTop w:val="0"/>
          <w:marBottom w:val="0"/>
          <w:divBdr>
            <w:top w:val="none" w:sz="0" w:space="0" w:color="auto"/>
            <w:left w:val="none" w:sz="0" w:space="0" w:color="auto"/>
            <w:bottom w:val="none" w:sz="0" w:space="0" w:color="auto"/>
            <w:right w:val="none" w:sz="0" w:space="0" w:color="auto"/>
          </w:divBdr>
        </w:div>
      </w:divsChild>
    </w:div>
    <w:div w:id="2048941766">
      <w:bodyDiv w:val="1"/>
      <w:marLeft w:val="0"/>
      <w:marRight w:val="0"/>
      <w:marTop w:val="0"/>
      <w:marBottom w:val="0"/>
      <w:divBdr>
        <w:top w:val="none" w:sz="0" w:space="0" w:color="auto"/>
        <w:left w:val="none" w:sz="0" w:space="0" w:color="auto"/>
        <w:bottom w:val="none" w:sz="0" w:space="0" w:color="auto"/>
        <w:right w:val="none" w:sz="0" w:space="0" w:color="auto"/>
      </w:divBdr>
      <w:divsChild>
        <w:div w:id="1075323529">
          <w:marLeft w:val="0"/>
          <w:marRight w:val="0"/>
          <w:marTop w:val="0"/>
          <w:marBottom w:val="240"/>
          <w:divBdr>
            <w:top w:val="none" w:sz="0" w:space="0" w:color="auto"/>
            <w:left w:val="none" w:sz="0" w:space="0" w:color="auto"/>
            <w:bottom w:val="none" w:sz="0" w:space="0" w:color="auto"/>
            <w:right w:val="none" w:sz="0" w:space="0" w:color="auto"/>
          </w:divBdr>
          <w:divsChild>
            <w:div w:id="147293952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more.com/app?ref=logo" TargetMode="External"/><Relationship Id="rId18" Type="http://schemas.openxmlformats.org/officeDocument/2006/relationships/hyperlink" Target="http://www.edweb.net/fimages/op/PrincipalsandSocialNetworkingReport.pdf" TargetMode="External"/><Relationship Id="rId26" Type="http://schemas.openxmlformats.org/officeDocument/2006/relationships/hyperlink" Target="http://www.edudemic.com/teachers-and-students-should-backchannel/" TargetMode="External"/><Relationship Id="rId39" Type="http://schemas.openxmlformats.org/officeDocument/2006/relationships/hyperlink" Target="https://www.youtube.com/watch?v=Z-tRFZzlDNc&amp;list=PL13F7C07351B658A3" TargetMode="External"/><Relationship Id="rId3" Type="http://schemas.openxmlformats.org/officeDocument/2006/relationships/customXml" Target="../customXml/item3.xml"/><Relationship Id="rId21" Type="http://schemas.openxmlformats.org/officeDocument/2006/relationships/hyperlink" Target="http://www.edutopia.org/blog/tips-reaching-out-to-parents-david-cutler" TargetMode="External"/><Relationship Id="rId34" Type="http://schemas.openxmlformats.org/officeDocument/2006/relationships/hyperlink" Target="https://www.youtube.com/watch?v=fAgV6s8GkB0" TargetMode="External"/><Relationship Id="rId42" Type="http://schemas.openxmlformats.org/officeDocument/2006/relationships/hyperlink" Target="http://screenr.com/" TargetMode="External"/><Relationship Id="rId47" Type="http://schemas.openxmlformats.org/officeDocument/2006/relationships/footer" Target="footer1.xml"/><Relationship Id="rId50" Type="http://schemas.openxmlformats.org/officeDocument/2006/relationships/footer" Target="footer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hechingered.org/content/social-media-and-a-tale-of-two-new-jersey-principals_3539/" TargetMode="External"/><Relationship Id="rId25" Type="http://schemas.openxmlformats.org/officeDocument/2006/relationships/hyperlink" Target="http://www.scoop.it/t/digital-teaching" TargetMode="External"/><Relationship Id="rId33" Type="http://schemas.openxmlformats.org/officeDocument/2006/relationships/hyperlink" Target="http://support.paper.li/entries/42057086-New-Introducing-new-navigation-and-a-clean-new-look-" TargetMode="External"/><Relationship Id="rId38" Type="http://schemas.openxmlformats.org/officeDocument/2006/relationships/hyperlink" Target="https://www.youtube.com/watch?v=UGyCUI7H0TY&amp;list=PL13F7C07351B658A3" TargetMode="External"/><Relationship Id="rId46"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ingedewaard.net/papers/connectivism/2008_siemens_Learning_Knowing_in_Networks_changingRolesForEducatorsAndDesigners.pdf" TargetMode="External"/><Relationship Id="rId20" Type="http://schemas.openxmlformats.org/officeDocument/2006/relationships/hyperlink" Target="https://itunes.apple.com/us/course/id868356158" TargetMode="External"/><Relationship Id="rId29" Type="http://schemas.openxmlformats.org/officeDocument/2006/relationships/hyperlink" Target="https://www.smore.com/app" TargetMode="External"/><Relationship Id="rId41" Type="http://schemas.openxmlformats.org/officeDocument/2006/relationships/hyperlink" Target="https://www.youtube.com/watch?v=qbpeGJb1J3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michaelhyatt.com/12-surprising-evernote-uses.html" TargetMode="External"/><Relationship Id="rId32" Type="http://schemas.openxmlformats.org/officeDocument/2006/relationships/hyperlink" Target="http://support.paper.li/categories/20028282-Using-Paper-li-" TargetMode="External"/><Relationship Id="rId37" Type="http://schemas.openxmlformats.org/officeDocument/2006/relationships/hyperlink" Target="https://www.youtube.com/watch?v=1mMpUO2Bu-c" TargetMode="External"/><Relationship Id="rId40" Type="http://schemas.openxmlformats.org/officeDocument/2006/relationships/hyperlink" Target="https://www.youtube.com/watch?v=5IUwIMkGtws" TargetMode="External"/><Relationship Id="rId45"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paper.li/f-1397416219?edition_id=3aaebec0-c989-11e3-88d4-0025907212f5&amp;utm_campaign=paper_sub&amp;utm_medium=email&amp;utm_source=subscription" TargetMode="External"/><Relationship Id="rId23" Type="http://schemas.openxmlformats.org/officeDocument/2006/relationships/hyperlink" Target="http://computers.tutsplus.com/tutorials/evernote-for-beginners-the-basics-of-the-most-popular-notebook-app--cms-19517" TargetMode="External"/><Relationship Id="rId28" Type="http://schemas.openxmlformats.org/officeDocument/2006/relationships/hyperlink" Target="http://mashable.com/2012/06/05/twitter-for-beginners/" TargetMode="External"/><Relationship Id="rId36" Type="http://schemas.openxmlformats.org/officeDocument/2006/relationships/hyperlink" Target="https://www.youtube.com/watch?v=Ox28b4vv3N8" TargetMode="External"/><Relationship Id="rId49"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hookedoninnovation.com/2014/04/24/digital-parenting-101-an-itunesu-course-for-parents/" TargetMode="External"/><Relationship Id="rId31" Type="http://schemas.openxmlformats.org/officeDocument/2006/relationships/hyperlink" Target="http://paper.li/" TargetMode="External"/><Relationship Id="rId44" Type="http://schemas.openxmlformats.org/officeDocument/2006/relationships/hyperlink" Target="https://www2.uwstout.edu/content/profdev/rubrics/blogrubric.html"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paper.li" TargetMode="External"/><Relationship Id="rId22" Type="http://schemas.openxmlformats.org/officeDocument/2006/relationships/hyperlink" Target="http://www.pewresearch.org/fact-tank/2014/02/03/6-new-facts-about-facebook" TargetMode="External"/><Relationship Id="rId27" Type="http://schemas.openxmlformats.org/officeDocument/2006/relationships/hyperlink" Target="https://discover.twitter.com/learn-more?utm_source=google&amp;utm_medium=cpc&amp;utm_content=basics&amp;utm_campaign=sem&amp;gclid=CMyavuH88b0CFSwV7Aodwx4A6A" TargetMode="External"/><Relationship Id="rId30" Type="http://schemas.openxmlformats.org/officeDocument/2006/relationships/hyperlink" Target="https://www.smore.com/app/pages/preview/h7y3e" TargetMode="External"/><Relationship Id="rId35" Type="http://schemas.openxmlformats.org/officeDocument/2006/relationships/hyperlink" Target="https://www.youtube.com/watch?v=DY5-HV7vlSA" TargetMode="External"/><Relationship Id="rId43" Type="http://schemas.openxmlformats.org/officeDocument/2006/relationships/hyperlink" Target="https://www2.uwstout.edu/content/profdev/rubrics/discussionrubric.html" TargetMode="External"/><Relationship Id="rId48"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ptadmin\My%20Documents\Academic%20Partnership\FileX%20Templates\Activity_Template_LAMA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64CD3DBFB6F84ABEC7E149EBFB536E" ma:contentTypeVersion="0" ma:contentTypeDescription="Create a new document." ma:contentTypeScope="" ma:versionID="ec34b6a0071795fd06a660a3bde6c280">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5FC25-4089-44FC-AD1D-E670947EA41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B915D2-6925-40A7-866F-3F58C5AE0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6152632-DE23-41FC-A48A-9C6426F6059C}">
  <ds:schemaRefs>
    <ds:schemaRef ds:uri="http://schemas.microsoft.com/sharepoint/v3/contenttype/forms"/>
  </ds:schemaRefs>
</ds:datastoreItem>
</file>

<file path=customXml/itemProps4.xml><?xml version="1.0" encoding="utf-8"?>
<ds:datastoreItem xmlns:ds="http://schemas.openxmlformats.org/officeDocument/2006/customXml" ds:itemID="{1B4F6C0F-83B5-4FAB-B313-44CA15D12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Activity_Template_LAMAR</Template>
  <TotalTime>1</TotalTime>
  <Pages>1</Pages>
  <Words>2517</Words>
  <Characters>14353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Higher Ed Holdings, LLC</Company>
  <LinksUpToDate>false</LinksUpToDate>
  <CharactersWithSpaces>16837</CharactersWithSpaces>
  <SharedDoc>false</SharedDoc>
  <HLinks>
    <vt:vector size="90" baseType="variant">
      <vt:variant>
        <vt:i4>3342457</vt:i4>
      </vt:variant>
      <vt:variant>
        <vt:i4>42</vt:i4>
      </vt:variant>
      <vt:variant>
        <vt:i4>0</vt:i4>
      </vt:variant>
      <vt:variant>
        <vt:i4>5</vt:i4>
      </vt:variant>
      <vt:variant>
        <vt:lpwstr>http://www.screenr.com/</vt:lpwstr>
      </vt:variant>
      <vt:variant>
        <vt:lpwstr/>
      </vt:variant>
      <vt:variant>
        <vt:i4>4194386</vt:i4>
      </vt:variant>
      <vt:variant>
        <vt:i4>39</vt:i4>
      </vt:variant>
      <vt:variant>
        <vt:i4>0</vt:i4>
      </vt:variant>
      <vt:variant>
        <vt:i4>5</vt:i4>
      </vt:variant>
      <vt:variant>
        <vt:lpwstr>https://www.youtube.com/watch?v=wMuJqO0llhg&amp;hd=1</vt:lpwstr>
      </vt:variant>
      <vt:variant>
        <vt:lpwstr/>
      </vt:variant>
      <vt:variant>
        <vt:i4>3604563</vt:i4>
      </vt:variant>
      <vt:variant>
        <vt:i4>36</vt:i4>
      </vt:variant>
      <vt:variant>
        <vt:i4>0</vt:i4>
      </vt:variant>
      <vt:variant>
        <vt:i4>5</vt:i4>
      </vt:variant>
      <vt:variant>
        <vt:lpwstr>http://www.youtube.com/watch?v=omf-3gn_Wl0</vt:lpwstr>
      </vt:variant>
      <vt:variant>
        <vt:lpwstr/>
      </vt:variant>
      <vt:variant>
        <vt:i4>3538999</vt:i4>
      </vt:variant>
      <vt:variant>
        <vt:i4>33</vt:i4>
      </vt:variant>
      <vt:variant>
        <vt:i4>0</vt:i4>
      </vt:variant>
      <vt:variant>
        <vt:i4>5</vt:i4>
      </vt:variant>
      <vt:variant>
        <vt:lpwstr>https://www.youtube.com/watch?v=YHAxUoRgGQM</vt:lpwstr>
      </vt:variant>
      <vt:variant>
        <vt:lpwstr/>
      </vt:variant>
      <vt:variant>
        <vt:i4>1376284</vt:i4>
      </vt:variant>
      <vt:variant>
        <vt:i4>30</vt:i4>
      </vt:variant>
      <vt:variant>
        <vt:i4>0</vt:i4>
      </vt:variant>
      <vt:variant>
        <vt:i4>5</vt:i4>
      </vt:variant>
      <vt:variant>
        <vt:lpwstr>https://storify.com/digiphile/how-to-build-a-personal-learning-network-on-twitte</vt:lpwstr>
      </vt:variant>
      <vt:variant>
        <vt:lpwstr/>
      </vt:variant>
      <vt:variant>
        <vt:i4>8192054</vt:i4>
      </vt:variant>
      <vt:variant>
        <vt:i4>27</vt:i4>
      </vt:variant>
      <vt:variant>
        <vt:i4>0</vt:i4>
      </vt:variant>
      <vt:variant>
        <vt:i4>5</vt:i4>
      </vt:variant>
      <vt:variant>
        <vt:lpwstr>https://www.youtube.com/watch?v=-mfYQs10ru4</vt:lpwstr>
      </vt:variant>
      <vt:variant>
        <vt:lpwstr/>
      </vt:variant>
      <vt:variant>
        <vt:i4>3670048</vt:i4>
      </vt:variant>
      <vt:variant>
        <vt:i4>24</vt:i4>
      </vt:variant>
      <vt:variant>
        <vt:i4>0</vt:i4>
      </vt:variant>
      <vt:variant>
        <vt:i4>5</vt:i4>
      </vt:variant>
      <vt:variant>
        <vt:lpwstr>http://www.westga.edu/~jmcclain/peer_review_tips.htm</vt:lpwstr>
      </vt:variant>
      <vt:variant>
        <vt:lpwstr/>
      </vt:variant>
      <vt:variant>
        <vt:i4>5373956</vt:i4>
      </vt:variant>
      <vt:variant>
        <vt:i4>21</vt:i4>
      </vt:variant>
      <vt:variant>
        <vt:i4>0</vt:i4>
      </vt:variant>
      <vt:variant>
        <vt:i4>5</vt:i4>
      </vt:variant>
      <vt:variant>
        <vt:lpwstr>http://www.edudemic.com/20-edtech-lovers-worth-following-twitter/</vt:lpwstr>
      </vt:variant>
      <vt:variant>
        <vt:lpwstr/>
      </vt:variant>
      <vt:variant>
        <vt:i4>7471206</vt:i4>
      </vt:variant>
      <vt:variant>
        <vt:i4>18</vt:i4>
      </vt:variant>
      <vt:variant>
        <vt:i4>0</vt:i4>
      </vt:variant>
      <vt:variant>
        <vt:i4>5</vt:i4>
      </vt:variant>
      <vt:variant>
        <vt:lpwstr>http://www.edudemic.com/10-simple-ways-to-build-your-personal-learning-network/</vt:lpwstr>
      </vt:variant>
      <vt:variant>
        <vt:lpwstr/>
      </vt:variant>
      <vt:variant>
        <vt:i4>2752603</vt:i4>
      </vt:variant>
      <vt:variant>
        <vt:i4>15</vt:i4>
      </vt:variant>
      <vt:variant>
        <vt:i4>0</vt:i4>
      </vt:variant>
      <vt:variant>
        <vt:i4>5</vt:i4>
      </vt:variant>
      <vt:variant>
        <vt:lpwstr>http://www.itdl.org/Journal/Jan_05/article01.htm</vt:lpwstr>
      </vt:variant>
      <vt:variant>
        <vt:lpwstr/>
      </vt:variant>
      <vt:variant>
        <vt:i4>7995507</vt:i4>
      </vt:variant>
      <vt:variant>
        <vt:i4>12</vt:i4>
      </vt:variant>
      <vt:variant>
        <vt:i4>0</vt:i4>
      </vt:variant>
      <vt:variant>
        <vt:i4>5</vt:i4>
      </vt:variant>
      <vt:variant>
        <vt:lpwstr>http://teacherchallenge.edublogs.org/2011/06/15/pln-challenge-1-what-the-heck-is-a-pln/</vt:lpwstr>
      </vt:variant>
      <vt:variant>
        <vt:lpwstr/>
      </vt:variant>
      <vt:variant>
        <vt:i4>6553641</vt:i4>
      </vt:variant>
      <vt:variant>
        <vt:i4>9</vt:i4>
      </vt:variant>
      <vt:variant>
        <vt:i4>0</vt:i4>
      </vt:variant>
      <vt:variant>
        <vt:i4>5</vt:i4>
      </vt:variant>
      <vt:variant>
        <vt:lpwstr>http://lorricarroll.wordpress.com/2010/11/29/toblog_or_nottoblog/</vt:lpwstr>
      </vt:variant>
      <vt:variant>
        <vt:lpwstr/>
      </vt:variant>
      <vt:variant>
        <vt:i4>3473520</vt:i4>
      </vt:variant>
      <vt:variant>
        <vt:i4>6</vt:i4>
      </vt:variant>
      <vt:variant>
        <vt:i4>0</vt:i4>
      </vt:variant>
      <vt:variant>
        <vt:i4>5</vt:i4>
      </vt:variant>
      <vt:variant>
        <vt:lpwstr>http://www.huffingtonpost.com/dean-shareski/how-to-make-better-teache_b_783392.html</vt:lpwstr>
      </vt:variant>
      <vt:variant>
        <vt:lpwstr/>
      </vt:variant>
      <vt:variant>
        <vt:i4>2228269</vt:i4>
      </vt:variant>
      <vt:variant>
        <vt:i4>3</vt:i4>
      </vt:variant>
      <vt:variant>
        <vt:i4>0</vt:i4>
      </vt:variant>
      <vt:variant>
        <vt:i4>5</vt:i4>
      </vt:variant>
      <vt:variant>
        <vt:lpwstr>http://www.educatorstechnology.com/2013/01/10-great-guides-for-better-professional.html</vt:lpwstr>
      </vt:variant>
      <vt:variant>
        <vt:lpwstr/>
      </vt:variant>
      <vt:variant>
        <vt:i4>3801204</vt:i4>
      </vt:variant>
      <vt:variant>
        <vt:i4>0</vt:i4>
      </vt:variant>
      <vt:variant>
        <vt:i4>0</vt:i4>
      </vt:variant>
      <vt:variant>
        <vt:i4>5</vt:i4>
      </vt:variant>
      <vt:variant>
        <vt:lpwstr>http://www.educatorstechnology.com/2013/03/5-great-tutorials-on-how-to-build-your.html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deptadmin</dc:creator>
  <cp:lastModifiedBy>Kay</cp:lastModifiedBy>
  <cp:revision>4</cp:revision>
  <cp:lastPrinted>2014-07-09T20:13:00Z</cp:lastPrinted>
  <dcterms:created xsi:type="dcterms:W3CDTF">2014-07-09T20:12:00Z</dcterms:created>
  <dcterms:modified xsi:type="dcterms:W3CDTF">2014-07-09T20:13:00Z</dcterms:modified>
</cp:coreProperties>
</file>